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>
        <w:rPr>
          <w:rFonts w:ascii="Times New Roman" w:hAnsi="Times New Roman"/>
          <w:sz w:val="52"/>
          <w:szCs w:val="36"/>
        </w:rPr>
        <w:t xml:space="preserve">Приложение № 2 </w:t>
      </w: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>
        <w:rPr>
          <w:rFonts w:ascii="Times New Roman" w:hAnsi="Times New Roman"/>
          <w:sz w:val="52"/>
          <w:szCs w:val="36"/>
        </w:rPr>
        <w:t xml:space="preserve">Постановления администрации муниципального образования Пономаревский сельсовет </w:t>
      </w: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>
        <w:rPr>
          <w:rFonts w:ascii="Times New Roman" w:hAnsi="Times New Roman"/>
          <w:sz w:val="52"/>
          <w:szCs w:val="36"/>
        </w:rPr>
        <w:t>№ 239-п от 03.12.2019г.</w:t>
      </w: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52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 w:val="36"/>
          <w:szCs w:val="36"/>
        </w:rPr>
      </w:pPr>
    </w:p>
    <w:p w:rsidR="00981548" w:rsidRPr="00DB2539" w:rsidRDefault="00981548" w:rsidP="00C40C3A">
      <w:pPr>
        <w:jc w:val="center"/>
        <w:rPr>
          <w:rFonts w:ascii="Times New Roman" w:hAnsi="Times New Roman"/>
          <w:sz w:val="36"/>
          <w:szCs w:val="36"/>
        </w:rPr>
      </w:pPr>
      <w:r w:rsidRPr="00DB2539">
        <w:rPr>
          <w:rFonts w:ascii="Times New Roman" w:hAnsi="Times New Roman"/>
          <w:sz w:val="36"/>
          <w:szCs w:val="36"/>
        </w:rPr>
        <w:t>Схема № 1</w:t>
      </w:r>
    </w:p>
    <w:p w:rsidR="00981548" w:rsidRPr="00DB2539" w:rsidRDefault="00981548" w:rsidP="00C40C3A">
      <w:pPr>
        <w:jc w:val="center"/>
        <w:rPr>
          <w:rFonts w:ascii="Times New Roman" w:hAnsi="Times New Roman"/>
          <w:sz w:val="28"/>
          <w:szCs w:val="28"/>
        </w:rPr>
      </w:pPr>
      <w:r w:rsidRPr="00DB2539">
        <w:rPr>
          <w:rFonts w:ascii="Times New Roman" w:hAnsi="Times New Roman"/>
          <w:sz w:val="28"/>
          <w:szCs w:val="28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line id="Line 3" o:spid="_x0000_s1026" style="position:absolute;left:0;text-align:left;flip:x;z-index:251406848;visibility:visible" from="189pt,126.15pt" to="234pt,1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rect id="Rectangle 179" o:spid="_x0000_s1027" style="position:absolute;left:0;text-align:left;margin-left:194.25pt;margin-top:125.9pt;width:36.45pt;height:19.75pt;z-index:25140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" stroked="f" strokecolor="white">
            <v:fill opacity="0"/>
            <v:textbox style="mso-next-textbox:#Rectangle 179">
              <w:txbxContent>
                <w:p w:rsidR="00981548" w:rsidRDefault="0098154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</w:txbxContent>
            </v:textbox>
          </v:rect>
        </w:pict>
      </w:r>
      <w:r>
        <w:rPr>
          <w:noProof/>
          <w:lang w:eastAsia="ru-RU"/>
        </w:rPr>
        <w:pict>
          <v:oval id="Oval 2" o:spid="_x0000_s1028" style="position:absolute;left:0;text-align:left;margin-left:171pt;margin-top:153.15pt;width:18pt;height:18pt;z-index:251423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05pt;height:243.75pt;visibility:visible">
            <v:imagedata r:id="rId6" o:title="" croptop="20841f" cropbottom="20323f" cropleft="3824f" cropright="3835f"/>
          </v:shape>
        </w:pic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shape id="_x0000_s1029" type="#_x0000_t75" style="position:absolute;left:0;text-align:left;margin-left:-5.05pt;margin-top:765.05pt;width:396.75pt;height:46.7pt;z-index:-251411968;visibility:visible;mso-position-horizontal-relative:margin;mso-position-vertical-relative:margin">
            <v:imagedata r:id="rId7" o:title="" croptop="25274f" cropbottom="36283f" cropleft="35451f" cropright="11069f"/>
            <w10:wrap anchorx="margin" anchory="margin"/>
          </v:shape>
        </w:pict>
      </w:r>
      <w:r>
        <w:rPr>
          <w:noProof/>
          <w:lang w:eastAsia="ru-RU"/>
        </w:rPr>
        <w:pict>
          <v:rect id="Rectangle 180" o:spid="_x0000_s1030" style="position:absolute;left:0;text-align:left;margin-left:2in;margin-top:127pt;width:36.45pt;height:19.75pt;z-index:251425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" stroked="f" strokecolor="white">
            <v:fill opacity="0"/>
            <v:textbox>
              <w:txbxContent>
                <w:p w:rsidR="00981548" w:rsidRDefault="00981548" w:rsidP="008374EC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8374EC"/>
              </w:txbxContent>
            </v:textbox>
          </v:rect>
        </w:pict>
      </w:r>
      <w:r>
        <w:rPr>
          <w:noProof/>
          <w:lang w:eastAsia="ru-RU"/>
        </w:rPr>
        <w:pict>
          <v:oval id="Oval 4" o:spid="_x0000_s1031" style="position:absolute;left:0;text-align:left;margin-left:126pt;margin-top:157.2pt;width:18pt;height:18pt;z-index:251424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"/>
        </w:pict>
      </w:r>
      <w:r>
        <w:rPr>
          <w:noProof/>
          <w:lang w:eastAsia="ru-RU"/>
        </w:rPr>
        <w:pict>
          <v:line id="Line 5" o:spid="_x0000_s1032" style="position:absolute;left:0;text-align:left;flip:x;z-index:251407872;visibility:visible" from="2in,121.2pt" to="180pt,1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" o:spid="_x0000_i1026" type="#_x0000_t75" style="width:406.5pt;height:246pt;visibility:visible">
            <v:imagedata r:id="rId8" o:title="" croptop="20759f" cropbottom="20568f" cropleft="4061f" cropright="4066f"/>
          </v:shape>
        </w:pic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Rectangle 8" o:spid="_x0000_s1033" style="position:absolute;left:0;text-align:left;margin-left:153pt;margin-top:86.5pt;width:36pt;height:18pt;z-index:251597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" fillcolor="silver">
            <v:textbox>
              <w:txbxContent>
                <w:p w:rsidR="00981548" w:rsidRDefault="00981548">
                  <w:r>
                    <w:t>20м</w:t>
                  </w:r>
                </w:p>
                <w:p w:rsidR="00981548" w:rsidRDefault="00981548"/>
              </w:txbxContent>
            </v:textbox>
          </v:rect>
        </w:pict>
      </w:r>
      <w:r>
        <w:rPr>
          <w:noProof/>
          <w:lang w:eastAsia="ru-RU"/>
        </w:rPr>
        <w:pict>
          <v:oval id="_x0000_s1034" style="position:absolute;left:0;text-align:left;margin-left:198pt;margin-top:77.5pt;width:18pt;height:18pt;z-index:251426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"/>
        </w:pict>
      </w:r>
      <w:r>
        <w:rPr>
          <w:noProof/>
          <w:lang w:eastAsia="ru-RU"/>
        </w:rPr>
        <w:pict>
          <v:line id="Line 6" o:spid="_x0000_s1035" style="position:absolute;left:0;text-align:left;flip:y;z-index:251408896;visibility:visible" from="189pt,95.5pt" to="207pt,1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7" o:spid="_x0000_i1027" type="#_x0000_t75" style="width:406.5pt;height:235.5pt;visibility:visible">
            <v:imagedata r:id="rId9" o:title="" croptop="20841f" cropbottom="20895f" cropleft="4061f" cropright="4061f"/>
          </v:shape>
        </w:pic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shape id="_x0000_s1036" type="#_x0000_t75" style="position:absolute;left:0;text-align:left;margin-left:6.95pt;margin-top:777.05pt;width:396.75pt;height:46.7pt;z-index:-251410944;visibility:visible;mso-position-horizontal-relative:margin;mso-position-vertical-relative:margin">
            <v:imagedata r:id="rId7" o:title="" croptop="25274f" cropbottom="36283f" cropleft="35451f" cropright="11069f"/>
            <w10:wrap anchorx="margin" anchory="margin"/>
          </v:shape>
        </w:pict>
      </w:r>
      <w:r>
        <w:rPr>
          <w:noProof/>
          <w:lang w:eastAsia="ru-RU"/>
        </w:rPr>
        <w:pict>
          <v:rect id="_x0000_s1037" style="position:absolute;left:0;text-align:left;margin-left:180pt;margin-top:107.95pt;width:45pt;height:18pt;z-index:251598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" stroked="f" strokecolor="white">
            <v:fill opacity="0"/>
            <v:textbox>
              <w:txbxContent>
                <w:p w:rsidR="00981548" w:rsidRDefault="00981548" w:rsidP="00A35BF9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line id="Line 7" o:spid="_x0000_s1038" style="position:absolute;left:0;text-align:left;flip:x;z-index:251412992;visibility:visible" from="189pt,125.95pt" to="207pt,1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039" style="position:absolute;left:0;text-align:left;margin-left:171pt;margin-top:134.95pt;width:18pt;height:18pt;z-index:251427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/4NFgIAAC8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"/>
        </w:pict>
      </w:r>
      <w:r>
        <w:rPr>
          <w:noProof/>
          <w:lang w:eastAsia="ru-RU"/>
        </w:rPr>
        <w:pict>
          <v:line id="Line 8" o:spid="_x0000_s1040" style="position:absolute;left:0;text-align:left;flip:y;z-index:251410944;visibility:visible" from="1in,89.95pt" to="99pt,11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line id="Line 9" o:spid="_x0000_s1041" style="position:absolute;left:0;text-align:left;z-index:251409920;visibility:visible;mso-wrap-distance-left:3.17497mm;mso-wrap-distance-top:-3e-5mm;mso-wrap-distance-right:3.17497mm;mso-wrap-distance-bottom:-3e-5mm" from="63pt,107.95pt" to="63pt,10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" o:spid="_x0000_i1028" type="#_x0000_t75" style="width:381.75pt;height:236.25pt;visibility:visible">
            <v:imagedata r:id="rId10" o:title="" croptop="20479f" cropbottom="20864f" cropleft="3945f" cropright="4072f"/>
          </v:shape>
        </w:pic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42" style="position:absolute;left:0;text-align:left;margin-left:3in;margin-top:95.5pt;width:45pt;height:18pt;z-index:251601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" stroked="f" strokecolor="white">
            <v:fill opacity="0"/>
            <v:textbox>
              <w:txbxContent>
                <w:p w:rsidR="00981548" w:rsidRDefault="00981548" w:rsidP="00A35BF9">
                  <w:r>
                    <w:t>20м</w:t>
                  </w:r>
                </w:p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oval id="_x0000_s1043" style="position:absolute;left:0;text-align:left;margin-left:261pt;margin-top:86.5pt;width:18pt;height:18pt;z-index:251428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U9lFgIAAC8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"/>
        </w:pict>
      </w:r>
      <w:r>
        <w:rPr>
          <w:noProof/>
          <w:lang w:eastAsia="ru-RU"/>
        </w:rPr>
        <w:pict>
          <v:line id="Line 11" o:spid="_x0000_s1044" style="position:absolute;left:0;text-align:left;flip:y;z-index:251411968;visibility:visible" from="3in,95.5pt" to="261pt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2" o:spid="_x0000_i1029" type="#_x0000_t75" style="width:406.5pt;height:235.5pt;visibility:visible">
            <v:imagedata r:id="rId11" o:title="" croptop="20759f" cropbottom="20981f" cropleft="4061f" cropright="4077f"/>
          </v:shape>
        </w:pic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shape id="_x0000_s1045" type="#_x0000_t75" style="position:absolute;left:0;text-align:left;margin-left:27pt;margin-top:783pt;width:388.7pt;height:52.75pt;z-index:-251409920;visibility:visible;mso-position-horizontal-relative:margin;mso-position-vertical-relative:margin">
            <v:imagedata r:id="rId7" o:title="" croptop="25274f" cropbottom="36283f" cropleft="35451f" cropright="11069f"/>
            <w10:wrap anchorx="margin" anchory="margin"/>
          </v:shape>
        </w:pict>
      </w:r>
      <w:r>
        <w:rPr>
          <w:noProof/>
          <w:lang w:eastAsia="ru-RU"/>
        </w:rPr>
        <w:pict>
          <v:rect id="_x0000_s1046" style="position:absolute;left:0;text-align:left;margin-left:156pt;margin-top:125.75pt;width:36.45pt;height:459.2pt;z-index:251599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" stroked="f" strokecolor="white">
            <v:fill opacity="0"/>
            <v:textbox>
              <w:txbxContent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rect id="Rectangle 20" o:spid="_x0000_s1047" style="position:absolute;left:0;text-align:left;margin-left:169.8pt;margin-top:98.55pt;width:36.45pt;height:36pt;rotation:-1551491fd;z-index:251600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" stroked="f" strokecolor="white">
            <v:fill opacity="0"/>
            <v:textbox>
              <w:txbxContent>
                <w:p w:rsidR="00981548" w:rsidRDefault="00981548" w:rsidP="00A35BF9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line id="Line 12" o:spid="_x0000_s1048" style="position:absolute;left:0;text-align:left;flip:x;z-index:251414016;visibility:visible" from="162pt,125.95pt" to="198pt,1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049" style="position:absolute;left:0;text-align:left;margin-left:2in;margin-top:125.95pt;width:18pt;height:18pt;z-index:251429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4" o:spid="_x0000_i1030" type="#_x0000_t75" style="width:399pt;height:235.5pt;visibility:visible">
            <v:imagedata r:id="rId12" o:title="" croptop="20514f" cropbottom="20899f" cropleft="3709f" cropright="4088f"/>
          </v:shape>
        </w:pic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C40C3A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C40C3A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50" style="position:absolute;left:0;text-align:left;margin-left:165pt;margin-top:116.5pt;width:36pt;height:18pt;z-index:25160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lZOjw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" stroked="f" strokecolor="white">
            <v:fill opacity="0"/>
            <v:textbox>
              <w:txbxContent>
                <w:p w:rsidR="00981548" w:rsidRDefault="00981548" w:rsidP="00A35BF9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oval id="_x0000_s1051" style="position:absolute;left:0;text-align:left;margin-left:162pt;margin-top:122.5pt;width:18pt;height:18pt;z-index:251430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"/>
        </w:pict>
      </w:r>
      <w:r>
        <w:rPr>
          <w:noProof/>
          <w:lang w:eastAsia="ru-RU"/>
        </w:rPr>
        <w:pict>
          <v:line id="Line 13" o:spid="_x0000_s1052" style="position:absolute;left:0;text-align:left;flip:x;z-index:251415040;visibility:visible" from="180pt,113.5pt" to="189pt,13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" o:spid="_x0000_i1031" type="#_x0000_t75" style="width:406.5pt;height:237pt;visibility:visible">
            <v:imagedata r:id="rId13" o:title="" croptop="20677f" cropbottom="20895f" cropleft="3945f" cropright="4309f"/>
          </v:shape>
        </w:pic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shape id="_x0000_s1053" type="#_x0000_t75" style="position:absolute;left:0;text-align:left;margin-left:18.95pt;margin-top:789.05pt;width:396.75pt;height:46.7pt;z-index:-251408896;visibility:visible;mso-position-horizontal-relative:margin;mso-position-vertical-relative:margin">
            <v:imagedata r:id="rId7" o:title="" croptop="25274f" cropbottom="36283f" cropleft="35451f" cropright="11069f"/>
            <w10:wrap anchorx="margin" anchory="margin"/>
          </v:shape>
        </w:pict>
      </w:r>
      <w:r>
        <w:rPr>
          <w:noProof/>
          <w:lang w:eastAsia="ru-RU"/>
        </w:rPr>
        <w:pict>
          <v:rect id="_x0000_s1054" style="position:absolute;left:0;text-align:left;margin-left:177pt;margin-top:106.3pt;width:36pt;height:18pt;z-index:251604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A35BF9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rect id="Rectangle 27" o:spid="_x0000_s1055" style="position:absolute;left:0;text-align:left;margin-left:156pt;margin-top:564.9pt;width:36.45pt;height:189.4pt;flip:y;z-index:251602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" stroked="f" strokecolor="white">
            <v:fill opacity="0"/>
            <v:textbox>
              <w:txbxContent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oval id="_x0000_s1056" style="position:absolute;left:0;text-align:left;margin-left:189pt;margin-top:88.3pt;width:18pt;height:18pt;z-index:251431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"/>
        </w:pict>
      </w:r>
      <w:r>
        <w:rPr>
          <w:noProof/>
          <w:lang w:eastAsia="ru-RU"/>
        </w:rPr>
        <w:pict>
          <v:line id="Line 14" o:spid="_x0000_s1057" style="position:absolute;left:0;text-align:left;flip:x y;z-index:251416064;visibility:visible" from="207pt,97.3pt" to="3in,1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8" o:spid="_x0000_i1032" type="#_x0000_t75" style="width:406.5pt;height:237pt;visibility:visible">
            <v:imagedata r:id="rId14" o:title="" croptop="20595f" cropbottom="20654f" cropleft="4061f" cropright="4072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58" style="position:absolute;left:0;text-align:left;margin-left:177pt;margin-top:104.5pt;width:36pt;height:27pt;z-index:251605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A35BF9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line id="Line 15" o:spid="_x0000_s1059" style="position:absolute;left:0;text-align:left;flip:y;z-index:251417088;visibility:visible" from="189pt,95.5pt" to="198pt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060" style="position:absolute;left:0;text-align:left;margin-left:189pt;margin-top:77.5pt;width:18pt;height:18pt;z-index:25143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7pYFgIAAC8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0" o:spid="_x0000_i1033" type="#_x0000_t75" style="width:387pt;height:236.25pt;visibility:visible">
            <v:imagedata r:id="rId15" o:title="" croptop="20922f" cropbottom="20736f" cropleft="3824f" cropright="4187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61" style="position:absolute;left:0;text-align:left;margin-left:180pt;margin-top:107.1pt;width:36pt;height:18pt;z-index:251606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+Y/jwIAAC8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" stroked="f" strokecolor="white">
            <v:fill opacity="0"/>
            <v:textbox>
              <w:txbxContent>
                <w:p w:rsidR="00981548" w:rsidRDefault="00981548" w:rsidP="00A35BF9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oval id="_x0000_s1062" style="position:absolute;left:0;text-align:left;margin-left:171pt;margin-top:98.1pt;width:18pt;height:18pt;z-index:251432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BOVFwIAAC8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"/>
        </w:pict>
      </w:r>
      <w:r>
        <w:rPr>
          <w:noProof/>
          <w:lang w:eastAsia="ru-RU"/>
        </w:rPr>
        <w:pict>
          <v:line id="Line 16" o:spid="_x0000_s1063" style="position:absolute;left:0;text-align:left;flip:x y;z-index:251418112;visibility:visible" from="189pt,107.1pt" to="207pt,1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2" o:spid="_x0000_i1034" type="#_x0000_t75" style="width:406.5pt;height:237pt;visibility:visible">
            <v:imagedata r:id="rId16" o:title="" croptop="20841f" cropbottom="20405f" cropleft="3824f" cropright="4303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64" style="position:absolute;left:0;text-align:left;margin-left:162pt;margin-top:122.5pt;width:45pt;height:27pt;z-index:25160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" stroked="f" strokecolor="white">
            <v:fill opacity="0"/>
            <v:textbox>
              <w:txbxContent>
                <w:p w:rsidR="00981548" w:rsidRDefault="00981548" w:rsidP="00A35BF9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A35BF9"/>
              </w:txbxContent>
            </v:textbox>
          </v:rect>
        </w:pict>
      </w:r>
      <w:r>
        <w:rPr>
          <w:noProof/>
          <w:lang w:eastAsia="ru-RU"/>
        </w:rPr>
        <w:pict>
          <v:oval id="_x0000_s1065" style="position:absolute;left:0;text-align:left;margin-left:189pt;margin-top:158.5pt;width:18pt;height:18pt;z-index:251434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YdiFgIAAC8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"/>
        </w:pict>
      </w:r>
      <w:r>
        <w:rPr>
          <w:noProof/>
          <w:lang w:eastAsia="ru-RU"/>
        </w:rPr>
        <w:pict>
          <v:line id="Line 17" o:spid="_x0000_s1066" style="position:absolute;left:0;text-align:left;z-index:251419136;visibility:visible" from="180pt,122.5pt" to="198pt,15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" o:spid="_x0000_i1035" type="#_x0000_t75" style="width:399pt;height:246pt;visibility:visible">
            <v:imagedata r:id="rId17" o:title="" croptop="20841f" cropbottom="20486f" cropleft="3830f" cropright="3951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67" style="position:absolute;left:0;text-align:left;margin-left:189pt;margin-top:106.85pt;width:45pt;height:18pt;z-index:251608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oval id="_x0000_s1068" style="position:absolute;left:0;text-align:left;margin-left:207pt;margin-top:124.85pt;width:18pt;height:18pt;z-index:25143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"/>
        </w:pict>
      </w:r>
      <w:r>
        <w:rPr>
          <w:noProof/>
          <w:lang w:eastAsia="ru-RU"/>
        </w:rPr>
        <w:pict>
          <v:line id="Line 18" o:spid="_x0000_s1069" style="position:absolute;left:0;text-align:left;z-index:251420160;visibility:visible" from="198pt,115.85pt" to="3in,1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" o:spid="_x0000_i1036" type="#_x0000_t75" style="width:399pt;height:228pt;visibility:visible">
            <v:imagedata r:id="rId18" o:title="" croptop="20595f" cropbottom="20899f" cropleft="3824f" cropright="3967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70" style="position:absolute;left:0;text-align:left;margin-left:225pt;margin-top:104.5pt;width:36pt;height:18pt;z-index:251609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3N1kAIAAC4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oval id="_x0000_s1071" style="position:absolute;left:0;text-align:left;margin-left:3in;margin-top:122.5pt;width:18pt;height:18pt;z-index:25143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+RKFQ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"/>
        </w:pict>
      </w:r>
      <w:r>
        <w:rPr>
          <w:noProof/>
          <w:lang w:eastAsia="ru-RU"/>
        </w:rPr>
        <w:pict>
          <v:line id="Line 19" o:spid="_x0000_s1072" style="position:absolute;left:0;text-align:left;z-index:251421184;visibility:visible" from="3in,104.5pt" to="225pt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8" o:spid="_x0000_i1037" type="#_x0000_t75" style="width:393pt;height:235.5pt;visibility:visible">
            <v:imagedata r:id="rId19" o:title="" croptop="20677f" cropbottom="20732f" cropleft="3945f" cropright="3956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Rectangle 45" o:spid="_x0000_s1073" style="position:absolute;left:0;text-align:left;margin-left:180pt;margin-top:125.95pt;width:36pt;height:18pt;flip:x;z-index:251610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oval id="_x0000_s1074" style="position:absolute;left:0;text-align:left;margin-left:153pt;margin-top:125.95pt;width:18pt;height:18pt;z-index:25143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dlwFg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"/>
        </w:pict>
      </w:r>
      <w:r>
        <w:rPr>
          <w:noProof/>
          <w:lang w:eastAsia="ru-RU"/>
        </w:rPr>
        <w:pict>
          <v:line id="Line 20" o:spid="_x0000_s1075" style="position:absolute;left:0;text-align:left;flip:x;z-index:251422208;visibility:visible" from="171pt,116.95pt" to="198pt,1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" o:spid="_x0000_i1038" type="#_x0000_t75" style="width:399pt;height:235.5pt;visibility:visible">
            <v:imagedata r:id="rId20" o:title="" croptop="20595f" cropbottom="20817f" cropleft="3830f" cropright="3967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76" style="position:absolute;left:0;text-align:left;margin-left:171pt;margin-top:104.5pt;width:36pt;height:18pt;z-index:251611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ijhkAIAAC4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49" o:spid="_x0000_s1077" style="position:absolute;left:0;text-align:left;flip:y;z-index:251439616;visibility:visible" from="171pt,104.5pt" to="198pt,1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078" style="position:absolute;left:0;text-align:left;margin-left:198pt;margin-top:95.5pt;width:18pt;height:18pt;z-index:251437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3" o:spid="_x0000_i1039" type="#_x0000_t75" style="width:399pt;height:246pt;visibility:visible">
            <v:imagedata r:id="rId21" o:title="" croptop="20595f" cropbottom="20736f" cropleft="3945f" cropright="3835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16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79" style="position:absolute;left:0;text-align:left;margin-left:180pt;margin-top:99pt;width:54pt;height:18pt;z-index:251612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52" o:spid="_x0000_s1080" style="position:absolute;left:0;text-align:left;flip:y;z-index:251587072;visibility:visible" from="207pt,99pt" to="243pt,1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">
            <v:stroke endarrow="block"/>
          </v:line>
        </w:pict>
      </w:r>
      <w:r>
        <w:rPr>
          <w:noProof/>
          <w:lang w:eastAsia="ru-RU"/>
        </w:rPr>
        <w:pict>
          <v:oval id="_x0000_s1081" style="position:absolute;left:0;text-align:left;margin-left:234pt;margin-top:81pt;width:18pt;height:18pt;z-index:25144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QBJFQ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5" o:spid="_x0000_i1040" type="#_x0000_t75" style="width:413.25pt;height:246pt;visibility:visible">
            <v:imagedata r:id="rId22" o:title="" croptop="20677f" cropbottom="20650f" cropleft="4044f" cropright="3934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17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82" style="position:absolute;left:0;text-align:left;margin-left:153pt;margin-top:92.35pt;width:36pt;height:27pt;z-index: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55" o:spid="_x0000_s1083" style="position:absolute;left:0;text-align:left;flip:y;z-index:251588096;visibility:visible" from="189pt,92.35pt" to="189pt,1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084" style="position:absolute;left:0;text-align:left;margin-left:189pt;margin-top:83.35pt;width:18pt;height:18pt;z-index:25144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z1z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7" o:spid="_x0000_i1041" type="#_x0000_t75" style="width:393pt;height:246pt;visibility:visible">
            <v:imagedata r:id="rId23" o:title="" croptop="20595f" cropbottom="20736f" cropleft="3945f" cropright="3951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18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85" style="position:absolute;left:0;text-align:left;margin-left:171pt;margin-top:112.45pt;width:36pt;height:18pt;z-index:251614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58" o:spid="_x0000_s1086" style="position:absolute;left:0;text-align:left;flip:x y;z-index:251589120;visibility:visible" from="198pt,103.45pt" to="207pt,1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">
            <v:stroke endarrow="block"/>
          </v:line>
        </w:pict>
      </w:r>
      <w:r>
        <w:rPr>
          <w:noProof/>
          <w:lang w:eastAsia="ru-RU"/>
        </w:rPr>
        <w:pict>
          <v:oval id="_x0000_s1087" style="position:absolute;left:0;text-align:left;margin-left:189pt;margin-top:85.45pt;width:18pt;height:18pt;z-index:25144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ukV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9" o:spid="_x0000_i1042" type="#_x0000_t75" style="width:399pt;height:235.5pt;visibility:visible">
            <v:imagedata r:id="rId24" o:title="" croptop="20595f" cropbottom="20817f" cropleft="3830f" cropright="3967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E4E66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19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E4E66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88" style="position:absolute;left:0;text-align:left;margin-left:198pt;margin-top:133.9pt;width:45pt;height:18pt;z-index:251615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61" o:spid="_x0000_s1089" style="position:absolute;left:0;text-align:left;flip:x;z-index:251590144;visibility:visible" from="198pt,124.9pt" to="225pt,1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090" style="position:absolute;left:0;text-align:left;margin-left:189pt;margin-top:115.9pt;width:18pt;height:18pt;z-index:251443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42" o:spid="_x0000_i1043" type="#_x0000_t75" style="width:399pt;height:246pt;visibility:visible">
            <v:imagedata r:id="rId25" o:title="" croptop="20595f" cropbottom="20736f" cropleft="3830f" cropright="3951f"/>
          </v:shape>
        </w:pict>
      </w:r>
    </w:p>
    <w:p w:rsidR="00981548" w:rsidRDefault="00981548" w:rsidP="007E4E66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AD233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20</w:t>
      </w:r>
    </w:p>
    <w:p w:rsidR="00981548" w:rsidRDefault="00981548" w:rsidP="00AD233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AD233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91" style="position:absolute;left:0;text-align:left;margin-left:198pt;margin-top:112.45pt;width:36pt;height:18pt;z-index:251616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64" o:spid="_x0000_s1092" style="position:absolute;left:0;text-align:left;flip:y;z-index:251591168;visibility:visible" from="3in,103.45pt" to="243pt,1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093" style="position:absolute;left:0;text-align:left;margin-left:234pt;margin-top:103.45pt;width:18pt;height:18pt;z-index:25144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52"/>
          <w:szCs w:val="36"/>
          <w:lang w:eastAsia="ru-RU"/>
        </w:rPr>
        <w:pict>
          <v:shape id="Рисунок 44" o:spid="_x0000_i1044" type="#_x0000_t75" style="width:399pt;height:237pt;visibility:visible">
            <v:imagedata r:id="rId26" o:title="" croptop="20759f" cropbottom="20817f" cropleft="4176f" cropright="4309f"/>
          </v:shape>
        </w:pict>
      </w:r>
    </w:p>
    <w:p w:rsidR="00981548" w:rsidRDefault="00981548" w:rsidP="00AD233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AD233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21</w:t>
      </w:r>
    </w:p>
    <w:p w:rsidR="00981548" w:rsidRDefault="00981548" w:rsidP="00AD233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AD233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94" style="position:absolute;left:0;text-align:left;margin-left:180pt;margin-top:105.2pt;width:36pt;height:18pt;z-index:251617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qGG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XM+n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67" o:spid="_x0000_s1095" style="position:absolute;left:0;text-align:left;flip:x;z-index:251592192;visibility:visible" from="180pt,123.2pt" to="3in,1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">
            <v:stroke endarrow="block"/>
          </v:line>
        </w:pict>
      </w:r>
      <w:r>
        <w:rPr>
          <w:noProof/>
          <w:lang w:eastAsia="ru-RU"/>
        </w:rPr>
        <w:pict>
          <v:oval id="_x0000_s1096" style="position:absolute;left:0;text-align:left;margin-left:171pt;margin-top:123.2pt;width:18pt;height:18pt;z-index:25144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46" o:spid="_x0000_i1045" type="#_x0000_t75" style="width:406.5pt;height:237pt;visibility:visible">
            <v:imagedata r:id="rId27" o:title="" croptop="20595f" cropbottom="20654f" cropleft="3945f" cropright="4303f"/>
          </v:shape>
        </w:pict>
      </w:r>
    </w:p>
    <w:p w:rsidR="00981548" w:rsidRDefault="00981548" w:rsidP="00AD233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22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097" style="position:absolute;left:0;text-align:left;margin-left:180pt;margin-top:130.45pt;width:36pt;height:18pt;z-index:251619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bPikAIAAC4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70" o:spid="_x0000_s1098" style="position:absolute;left:0;text-align:left;flip:y;z-index:251593216;visibility:visible" from="180pt,130.45pt" to="3in,13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099" style="position:absolute;left:0;text-align:left;margin-left:171pt;margin-top:121.45pt;width:18pt;height:18pt;z-index:251446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m+kFQ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48" o:spid="_x0000_i1046" type="#_x0000_t75" style="width:393pt;height:243.75pt;visibility:visible">
            <v:imagedata r:id="rId28" o:title="" croptop="20514f" cropbottom="20654f" cropleft="3945f" cropright="395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23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00" style="position:absolute;left:0;text-align:left;margin-left:180pt;margin-top:89.45pt;width:36pt;height:18pt;z-index:251618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XZ7kAIAAC4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73" o:spid="_x0000_s1101" style="position:absolute;left:0;text-align:left;flip:x y;z-index:251594240;visibility:visible" from="3in,89.45pt" to="3in,1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102" style="position:absolute;left:0;text-align:left;margin-left:3in;margin-top:80.45pt;width:18pt;height:18pt;z-index:251447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50" o:spid="_x0000_i1047" type="#_x0000_t75" style="width:406.5pt;height:246pt;visibility:visible">
            <v:imagedata r:id="rId29" o:title="" croptop="20595f" cropbottom="20736f" cropleft="4176f" cropright="406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6C157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24</w:t>
      </w:r>
    </w:p>
    <w:p w:rsidR="00981548" w:rsidRDefault="00981548" w:rsidP="006C157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03" style="position:absolute;left:0;text-align:left;margin-left:180pt;margin-top:112.45pt;width:36pt;height:18pt;z-index:251620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5unkAIAAC4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76" o:spid="_x0000_s1104" style="position:absolute;left:0;text-align:left;flip:y;z-index:251595264;visibility:visible" from="207pt,103.45pt" to="207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">
            <v:stroke endarrow="block"/>
          </v:line>
        </w:pict>
      </w:r>
      <w:r>
        <w:rPr>
          <w:noProof/>
          <w:lang w:eastAsia="ru-RU"/>
        </w:rPr>
        <w:pict>
          <v:oval id="_x0000_s1105" style="position:absolute;left:0;text-align:left;margin-left:207pt;margin-top:94.45pt;width:18pt;height:18pt;z-index:25144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Ms2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52" o:spid="_x0000_i1048" type="#_x0000_t75" style="width:406.5pt;height:246pt;visibility:visible">
            <v:imagedata r:id="rId30" o:title="" croptop="20677f" cropbottom="20650f" cropleft="4061f" cropright="4187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25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06" style="position:absolute;left:0;text-align:left;margin-left:171pt;margin-top:105.8pt;width:36pt;height:18pt;z-index:251621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C3vkQIAAC4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79" o:spid="_x0000_s1107" style="position:absolute;left:0;text-align:left;flip:y;z-index:251596288;visibility:visible" from="207pt,96.8pt" to="207pt,1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">
            <v:stroke endarrow="block"/>
          </v:line>
        </w:pict>
      </w:r>
      <w:r>
        <w:rPr>
          <w:noProof/>
          <w:lang w:eastAsia="ru-RU"/>
        </w:rPr>
        <w:pict>
          <v:oval id="_x0000_s1108" style="position:absolute;left:0;text-align:left;margin-left:207pt;margin-top:87.8pt;width:18pt;height:18pt;z-index:25144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54" o:spid="_x0000_i1049" type="#_x0000_t75" style="width:406.5pt;height:243.75pt;visibility:visible">
            <v:imagedata r:id="rId31" o:title="" croptop="20595f" cropbottom="20568f" cropleft="3945f" cropright="4182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26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09" style="position:absolute;left:0;text-align:left;margin-left:189pt;margin-top:85.45pt;width:36pt;height:18pt;z-index:251623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line id="Line 82" o:spid="_x0000_s1110" style="position:absolute;left:0;text-align:left;flip:x y;z-index:251625984;visibility:visible" from="3in,85.45pt" to="225pt,1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">
            <v:stroke endarrow="block"/>
          </v:line>
        </w:pict>
      </w:r>
      <w:r>
        <w:rPr>
          <w:noProof/>
          <w:lang w:eastAsia="ru-RU"/>
        </w:rPr>
        <w:pict>
          <v:rect id="_x0000_s1111" style="position:absolute;left:0;text-align:left;margin-left:189pt;margin-top:175.45pt;width:12pt;height:21pt;z-index:251624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rect id="_x0000_s1112" style="position:absolute;left:0;text-align:left;margin-left:153pt;margin-top:166.45pt;width:36pt;height:18pt;z-index:251622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mhxjw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XE/n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70447D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70447D"/>
              </w:txbxContent>
            </v:textbox>
          </v:rect>
        </w:pict>
      </w:r>
      <w:r>
        <w:rPr>
          <w:noProof/>
          <w:lang w:eastAsia="ru-RU"/>
        </w:rPr>
        <w:pict>
          <v:oval id="_x0000_s1113" style="position:absolute;left:0;text-align:left;margin-left:198pt;margin-top:76.45pt;width:18pt;height:18pt;z-index:251451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/+XFQ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56" o:spid="_x0000_i1050" type="#_x0000_t75" style="width:406.5pt;height:228.75pt;visibility:visible">
            <v:imagedata r:id="rId32" o:title="" croptop="20677f" cropbottom="20813f" cropleft="4061f" cropright="4072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27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14" style="position:absolute;left:0;text-align:left;margin-left:201pt;margin-top:140.6pt;width:36pt;height:18pt;z-index:251763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87" o:spid="_x0000_s1115" style="position:absolute;left:0;text-align:left;flip:x;z-index:251627008;visibility:visible" from="189pt,131.6pt" to="3in,1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116" style="position:absolute;left:0;text-align:left;margin-left:171pt;margin-top:149.6pt;width:18pt;height:18pt;z-index:251450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89" o:spid="_x0000_i1051" type="#_x0000_t75" style="width:393pt;height:246pt;visibility:visible">
            <v:imagedata r:id="rId33" o:title="" croptop="20595f" cropbottom="20736f" cropleft="3945f" cropright="3951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28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17" style="position:absolute;left:0;text-align:left;margin-left:198pt;margin-top:103.45pt;width:36pt;height:18pt;z-index:25176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90" o:spid="_x0000_s1118" style="position:absolute;left:0;text-align:left;flip:x;z-index:251628032;visibility:visible" from="189pt,103.45pt" to="198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119" style="position:absolute;left:0;text-align:left;margin-left:171pt;margin-top:121.45pt;width:18pt;height:18pt;z-index:251452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qejFAIAAC4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0" o:spid="_x0000_i1052" type="#_x0000_t75" style="width:405pt;height:237pt;visibility:visible">
            <v:imagedata r:id="rId34" o:title="" croptop="20595f" cropbottom="20654f" cropleft="3945f" cropright="3714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29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20" style="position:absolute;left:0;text-align:left;margin-left:225pt;margin-top:105.2pt;width:36pt;height:24pt;z-index:25176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93" o:spid="_x0000_s1121" style="position:absolute;left:0;text-align:left;flip:y;z-index:251629056;visibility:visible" from="225pt,105.2pt" to="252pt,1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122" style="position:absolute;left:0;text-align:left;margin-left:243pt;margin-top:87.2pt;width:18pt;height:18pt;z-index:251453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ZfG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1" o:spid="_x0000_i1053" type="#_x0000_t75" style="width:399pt;height:237pt;visibility:visible">
            <v:imagedata r:id="rId35" o:title="" croptop="20677f" cropbottom="20568f" cropleft="4055f" cropright="3725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30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23" style="position:absolute;left:0;text-align:left;margin-left:3in;margin-top:112.45pt;width:36pt;height:18pt;z-index:251766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96" o:spid="_x0000_s1124" style="position:absolute;left:0;text-align:left;flip:y;z-index:251630080;visibility:visible" from="3in,112.45pt" to="243pt,1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125" style="position:absolute;left:0;text-align:left;margin-left:234pt;margin-top:94.45pt;width:18pt;height:18pt;z-index:251454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2" o:spid="_x0000_i1054" type="#_x0000_t75" style="width:381.75pt;height:235.5pt;visibility:visible">
            <v:imagedata r:id="rId36" o:title="" croptop="20677f" cropbottom="20732f" cropleft="4061f" cropright="3962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31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26" style="position:absolute;left:0;text-align:left;margin-left:198pt;margin-top:115.9pt;width:36pt;height:18pt;z-index:251767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99" o:spid="_x0000_s1127" style="position:absolute;left:0;text-align:left;flip:x;z-index:251631104;visibility:visible" from="198pt,115.9pt" to="225pt,12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128" style="position:absolute;left:0;text-align:left;margin-left:180pt;margin-top:106.9pt;width:18pt;height:18pt;z-index:251456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3" o:spid="_x0000_i1055" type="#_x0000_t75" style="width:387.75pt;height:237pt;visibility:visible">
            <v:imagedata r:id="rId37" o:title="" croptop="20595f" cropbottom="20654f" cropleft="3824f" cropright="4088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32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29" style="position:absolute;left:0;text-align:left;margin-left:207pt;margin-top:130.45pt;width:45pt;height:18pt;z-index:251768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102" o:spid="_x0000_s1130" style="position:absolute;left:0;text-align:left;flip:x;z-index:251632128;visibility:visible" from="207pt,121.45pt" to="3in,15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131" style="position:absolute;left:0;text-align:left;margin-left:189pt;margin-top:148.45pt;width:18pt;height:18pt;z-index:251457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4" o:spid="_x0000_i1056" type="#_x0000_t75" style="width:406.5pt;height:246pt;visibility:visible">
            <v:imagedata r:id="rId38" o:title="" croptop="20595f" cropbottom="20736f" cropleft="3945f" cropright="4298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33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32" style="position:absolute;left:0;text-align:left;margin-left:189pt;margin-top:132.8pt;width:36pt;height:18pt;z-index:251769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105" o:spid="_x0000_s1133" style="position:absolute;left:0;text-align:left;flip:x;z-index:251633152;visibility:visible" from="180pt,123.8pt" to="207pt,14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134" style="position:absolute;left:0;text-align:left;margin-left:162pt;margin-top:132.8pt;width:18pt;height:18pt;z-index:251458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5" o:spid="_x0000_i1057" type="#_x0000_t75" style="width:407.25pt;height:246pt;visibility:visible">
            <v:imagedata r:id="rId39" o:title="" croptop="20514f" cropbottom="20817f" cropleft="3945f" cropright="4088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6C157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34</w:t>
      </w:r>
    </w:p>
    <w:p w:rsidR="00981548" w:rsidRDefault="00981548" w:rsidP="006C157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35" style="position:absolute;left:0;text-align:left;margin-left:207pt;margin-top:126.15pt;width:36pt;height:18pt;z-index:251770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108" o:spid="_x0000_s1136" style="position:absolute;left:0;text-align:left;flip:x;z-index:251634176;visibility:visible" from="207pt,126.15pt" to="3in,1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137" style="position:absolute;left:0;text-align:left;margin-left:189pt;margin-top:135.15pt;width:18pt;height:18pt;z-index:25145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6" o:spid="_x0000_i1058" type="#_x0000_t75" style="width:381.75pt;height:246pt;visibility:visible">
            <v:imagedata r:id="rId40" o:title="" croptop="20677f" cropbottom="20650f" cropleft="3945f" cropright="4083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35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38" style="position:absolute;left:0;text-align:left;margin-left:225pt;margin-top:119.5pt;width:36pt;height:18pt;z-index:251771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111" o:spid="_x0000_s1139" style="position:absolute;left:0;text-align:left;flip:x;z-index:251635200;visibility:visible" from="225pt,119.5pt" to="243pt,13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140" style="position:absolute;left:0;text-align:left;margin-left:207pt;margin-top:128.5pt;width:18pt;height:18pt;z-index:251460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2cDFg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7" o:spid="_x0000_i1059" type="#_x0000_t75" style="width:406.5pt;height:237pt;visibility:visible">
            <v:imagedata r:id="rId41" o:title="" croptop="20595f" cropbottom="20654f" cropleft="3824f" cropright="4309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36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41" style="position:absolute;left:0;text-align:left;margin-left:3in;margin-top:108.15pt;width:36pt;height:18pt;z-index:251772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6rPkAIAAC4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114" o:spid="_x0000_s1142" style="position:absolute;left:0;text-align:left;flip:y;z-index:251636224;visibility:visible" from="3in,99.15pt" to="234pt,1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143" style="position:absolute;left:0;text-align:left;margin-left:225pt;margin-top:90.15pt;width:18pt;height:18pt;z-index:25146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EKc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8" o:spid="_x0000_i1060" type="#_x0000_t75" style="width:381.75pt;height:237pt;visibility:visible">
            <v:imagedata r:id="rId42" o:title="" croptop="20677f" cropbottom="20568f" cropleft="4061f" cropright="395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37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44" style="position:absolute;left:0;text-align:left;margin-left:198pt;margin-top:127.95pt;width:36pt;height:18pt;z-index:251773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117" o:spid="_x0000_s1145" style="position:absolute;left:0;text-align:left;flip:x;z-index:251637248;visibility:visible" from="198pt,118.95pt" to="3in,1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146" style="position:absolute;left:0;text-align:left;margin-left:180pt;margin-top:127.95pt;width:18pt;height:18pt;z-index:251462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99" o:spid="_x0000_i1061" type="#_x0000_t75" style="width:387.75pt;height:237pt;visibility:visible">
            <v:imagedata r:id="rId43" o:title="" croptop="20595f" cropbottom="20654f" cropleft="3824f" cropright="4088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38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47" style="position:absolute;left:0;text-align:left;margin-left:189pt;margin-top:117.15pt;width:36pt;height:18pt;z-index:251774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120" o:spid="_x0000_s1148" style="position:absolute;left:0;text-align:left;flip:x;z-index:251638272;visibility:visible" from="207pt,117.15pt" to="3in,1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149" style="position:absolute;left:0;text-align:left;margin-left:189pt;margin-top:135.15pt;width:18pt;height:18pt;z-index:251463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RqoFQIAAC4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0" o:spid="_x0000_i1062" type="#_x0000_t75" style="width:387.75pt;height:237pt;visibility:visible">
            <v:imagedata r:id="rId44" o:title="" croptop="20759f" cropbottom="20817f" cropleft="3945f" cropright="3978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39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50" style="position:absolute;left:0;text-align:left;margin-left:171pt;margin-top:100.95pt;width:36pt;height:18pt;z-index:251775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jS9kAIAAC4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3040E8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40E8"/>
              </w:txbxContent>
            </v:textbox>
          </v:rect>
        </w:pict>
      </w:r>
      <w:r>
        <w:rPr>
          <w:noProof/>
          <w:lang w:eastAsia="ru-RU"/>
        </w:rPr>
        <w:pict>
          <v:line id="Line 123" o:spid="_x0000_s1151" style="position:absolute;left:0;text-align:left;flip:y;z-index:251639296;visibility:visible" from="198pt,91.95pt" to="207pt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152" style="position:absolute;left:0;text-align:left;margin-left:207pt;margin-top:82.95pt;width:18pt;height:18pt;z-index:251464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1" o:spid="_x0000_i1063" type="#_x0000_t75" style="width:406.5pt;height:243.75pt;visibility:visible">
            <v:imagedata r:id="rId45" o:title="" croptop="20595f" cropbottom="20568f" cropleft="4061f" cropright="4083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40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53" style="position:absolute;left:0;text-align:left;margin-left:198pt;margin-top:90.15pt;width:36pt;height:18pt;z-index:251776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lhkAIAAC4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0D0ACB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0D0ACB"/>
              </w:txbxContent>
            </v:textbox>
          </v:rect>
        </w:pict>
      </w:r>
      <w:r>
        <w:rPr>
          <w:noProof/>
          <w:lang w:eastAsia="ru-RU"/>
        </w:rPr>
        <w:pict>
          <v:line id="Line 126" o:spid="_x0000_s1154" style="position:absolute;left:0;text-align:left;flip:y;z-index:251640320;visibility:visible" from="225pt,90.15pt" to="225pt,1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">
            <v:stroke endarrow="block"/>
          </v:line>
        </w:pict>
      </w:r>
      <w:r>
        <w:rPr>
          <w:noProof/>
          <w:lang w:eastAsia="ru-RU"/>
        </w:rPr>
        <w:pict>
          <v:oval id="_x0000_s1155" style="position:absolute;left:0;text-align:left;margin-left:225pt;margin-top:81.15pt;width:18pt;height:18pt;z-index:25146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2" o:spid="_x0000_i1064" type="#_x0000_t75" style="width:393pt;height:237pt;visibility:visible">
            <v:imagedata r:id="rId46" o:title="" croptop="20841f" cropbottom="20732f" cropleft="3945f" cropright="395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41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56" style="position:absolute;left:0;text-align:left;margin-left:180pt;margin-top:118.95pt;width:36pt;height:18pt;z-index:251777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VgskAIAAC4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0D0ACB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0D0ACB"/>
              </w:txbxContent>
            </v:textbox>
          </v:rect>
        </w:pict>
      </w:r>
      <w:r>
        <w:rPr>
          <w:noProof/>
          <w:lang w:eastAsia="ru-RU"/>
        </w:rPr>
        <w:pict>
          <v:line id="Line 129" o:spid="_x0000_s1157" style="position:absolute;left:0;text-align:left;z-index:251641344;visibility:visible" from="198pt,118.95pt" to="3in,1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">
            <v:stroke endarrow="block"/>
          </v:line>
        </w:pict>
      </w:r>
      <w:r>
        <w:rPr>
          <w:noProof/>
          <w:lang w:eastAsia="ru-RU"/>
        </w:rPr>
        <w:pict>
          <v:oval id="_x0000_s1158" style="position:absolute;left:0;text-align:left;margin-left:3in;margin-top:127.95pt;width:18pt;height:18pt;z-index:251466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3" o:spid="_x0000_i1065" type="#_x0000_t75" style="width:411.75pt;height:228.75pt;visibility:visible">
            <v:imagedata r:id="rId47" o:title="" croptop="20677f" cropbottom="20813f" cropleft="4061f" cropright="3368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42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59" style="position:absolute;left:0;text-align:left;margin-left:189pt;margin-top:81.15pt;width:36pt;height:18pt;z-index:251778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0D0ACB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0D0ACB"/>
              </w:txbxContent>
            </v:textbox>
          </v:rect>
        </w:pict>
      </w:r>
      <w:r>
        <w:rPr>
          <w:noProof/>
          <w:lang w:eastAsia="ru-RU"/>
        </w:rPr>
        <w:pict>
          <v:line id="Line 132" o:spid="_x0000_s1160" style="position:absolute;left:0;text-align:left;flip:x y;z-index:251642368;visibility:visible" from="189pt,90.15pt" to="207pt,10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">
            <v:stroke endarrow="block"/>
          </v:line>
        </w:pict>
      </w:r>
      <w:r>
        <w:rPr>
          <w:noProof/>
          <w:lang w:eastAsia="ru-RU"/>
        </w:rPr>
        <w:pict>
          <v:oval id="_x0000_s1161" style="position:absolute;left:0;text-align:left;margin-left:171pt;margin-top:81.15pt;width:18pt;height:18pt;z-index:251467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yNWFQIAAC4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4" o:spid="_x0000_i1066" type="#_x0000_t75" style="width:406.5pt;height:246pt;visibility:visible">
            <v:imagedata r:id="rId48" o:title="" croptop="20677f" cropbottom="20650f" cropleft="4061f" cropright="406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43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62" style="position:absolute;left:0;text-align:left;margin-left:3in;margin-top:119.5pt;width:36pt;height:18pt;z-index:251779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Uds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XOdz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D962B7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D962B7"/>
              </w:txbxContent>
            </v:textbox>
          </v:rect>
        </w:pict>
      </w:r>
      <w:r>
        <w:rPr>
          <w:noProof/>
          <w:lang w:eastAsia="ru-RU"/>
        </w:rPr>
        <w:pict>
          <v:line id="Line 135" o:spid="_x0000_s1163" style="position:absolute;left:0;text-align:left;z-index:251643392;visibility:visible" from="225pt,119.5pt" to="243pt,13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">
            <v:stroke endarrow="block"/>
          </v:line>
        </w:pict>
      </w:r>
      <w:r>
        <w:rPr>
          <w:noProof/>
          <w:lang w:eastAsia="ru-RU"/>
        </w:rPr>
        <w:pict>
          <v:oval id="_x0000_s1164" style="position:absolute;left:0;text-align:left;margin-left:243pt;margin-top:119.5pt;width:18pt;height:18pt;z-index:251468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R5sFQIAAC4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6" o:spid="_x0000_i1067" type="#_x0000_t75" style="width:393pt;height:235.5pt;visibility:visible">
            <v:imagedata r:id="rId49" o:title="" croptop="20677f" cropbottom="20732f" cropleft="3720f" cropright="4165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44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65" style="position:absolute;left:0;text-align:left;margin-left:198pt;margin-top:126.15pt;width:36pt;height:18pt;z-index:251780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CpUjw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D962B7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D962B7"/>
              </w:txbxContent>
            </v:textbox>
          </v:rect>
        </w:pict>
      </w:r>
      <w:r>
        <w:rPr>
          <w:noProof/>
          <w:lang w:eastAsia="ru-RU"/>
        </w:rPr>
        <w:pict>
          <v:line id="Line 138" o:spid="_x0000_s1166" style="position:absolute;left:0;text-align:left;z-index:251644416;visibility:visible" from="3in,117.15pt" to="234pt,15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">
            <v:stroke endarrow="block"/>
          </v:line>
        </w:pict>
      </w:r>
      <w:r>
        <w:rPr>
          <w:noProof/>
          <w:lang w:eastAsia="ru-RU"/>
        </w:rPr>
        <w:pict>
          <v:oval id="_x0000_s1167" style="position:absolute;left:0;text-align:left;margin-left:225pt;margin-top:144.15pt;width:18pt;height:18pt;z-index:251469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MoKFQIAAC4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7" o:spid="_x0000_i1068" type="#_x0000_t75" style="width:387pt;height:246pt;visibility:visible">
            <v:imagedata r:id="rId50" o:title="" croptop="20677f" cropbottom="20650f" cropleft="3945f" cropright="4061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45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68" style="position:absolute;left:0;text-align:left;margin-left:207pt;margin-top:92.5pt;width:36pt;height:18pt;z-index:251781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D962B7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D962B7"/>
              </w:txbxContent>
            </v:textbox>
          </v:rect>
        </w:pict>
      </w:r>
      <w:r>
        <w:rPr>
          <w:noProof/>
          <w:lang w:eastAsia="ru-RU"/>
        </w:rPr>
        <w:pict>
          <v:line id="Line 141" o:spid="_x0000_s1169" style="position:absolute;left:0;text-align:left;flip:x y;z-index:251645440;visibility:visible" from="207pt,101.5pt" to="234pt,1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170" style="position:absolute;left:0;text-align:left;margin-left:198pt;margin-top:92.5pt;width:18pt;height:18pt;z-index:251470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tt9Fg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8" o:spid="_x0000_i1069" type="#_x0000_t75" style="width:393pt;height:193.5pt;visibility:visible">
            <v:imagedata r:id="rId51" o:title="" croptop="23138f" cropbottom="23115f" cropleft="3945f" cropright="3951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46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71" style="position:absolute;left:0;text-align:left;margin-left:225pt;margin-top:103.45pt;width:36pt;height:18pt;z-index:25178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IxajwIAAC4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D962B7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D962B7"/>
              </w:txbxContent>
            </v:textbox>
          </v:rect>
        </w:pict>
      </w:r>
      <w:r>
        <w:rPr>
          <w:noProof/>
          <w:lang w:eastAsia="ru-RU"/>
        </w:rPr>
        <w:pict>
          <v:line id="Line 144" o:spid="_x0000_s1172" style="position:absolute;left:0;text-align:left;flip:x y;z-index:251646464;visibility:visible" from="234pt,103.45pt" to="252pt,1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">
            <v:stroke endarrow="block"/>
          </v:line>
        </w:pict>
      </w:r>
      <w:r>
        <w:rPr>
          <w:noProof/>
          <w:lang w:eastAsia="ru-RU"/>
        </w:rPr>
        <w:pict>
          <v:oval id="_x0000_s1173" style="position:absolute;left:0;text-align:left;margin-left:225pt;margin-top:94.45pt;width:18pt;height:18pt;z-index:251471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09" o:spid="_x0000_i1070" type="#_x0000_t75" style="width:406.5pt;height:236.25pt;visibility:visible">
            <v:imagedata r:id="rId52" o:title="" croptop="20841f" cropbottom="20813f" cropleft="4061f" cropright="406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47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74" style="position:absolute;left:0;text-align:left;margin-left:180pt;margin-top:107.75pt;width:36pt;height:18pt;z-index:25178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wp0kAIAAC4FAAAOAAAAZHJzL2Uyb0RvYy54bWysVNuO2yAQfa/Uf0C8Z32Rk42tdVZ7aapK&#10;23bVbT+AAI5RMVAgcbar/nsHSNK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D962B7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D962B7"/>
              </w:txbxContent>
            </v:textbox>
          </v:rect>
        </w:pict>
      </w:r>
      <w:r>
        <w:rPr>
          <w:noProof/>
          <w:lang w:eastAsia="ru-RU"/>
        </w:rPr>
        <w:pict>
          <v:line id="Line 147" o:spid="_x0000_s1175" style="position:absolute;left:0;text-align:left;flip:x y;z-index:251647488;visibility:visible" from="189pt,107.75pt" to="3in,11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">
            <v:stroke endarrow="block"/>
          </v:line>
        </w:pict>
      </w:r>
      <w:r>
        <w:rPr>
          <w:noProof/>
          <w:lang w:eastAsia="ru-RU"/>
        </w:rPr>
        <w:pict>
          <v:oval id="_x0000_s1176" style="position:absolute;left:0;text-align:left;margin-left:180pt;margin-top:98.75pt;width:18pt;height:18pt;z-index:251472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0" o:spid="_x0000_i1071" type="#_x0000_t75" style="width:406.5pt;height:237pt;visibility:visible">
            <v:imagedata r:id="rId53" o:title="" croptop="20514f" cropbottom="20736f" cropleft="4176f" cropright="406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48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77" style="position:absolute;left:0;text-align:left;margin-left:189pt;margin-top:99.15pt;width:36pt;height:18pt;z-index:25178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D962B7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D962B7"/>
              </w:txbxContent>
            </v:textbox>
          </v:rect>
        </w:pict>
      </w:r>
      <w:r>
        <w:rPr>
          <w:noProof/>
          <w:lang w:eastAsia="ru-RU"/>
        </w:rPr>
        <w:pict>
          <v:line id="Line 150" o:spid="_x0000_s1178" style="position:absolute;left:0;text-align:left;flip:x y;z-index:251648512;visibility:visible" from="207pt,90.15pt" to="3in,1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">
            <v:stroke endarrow="block"/>
          </v:line>
        </w:pict>
      </w:r>
      <w:r>
        <w:rPr>
          <w:noProof/>
          <w:lang w:eastAsia="ru-RU"/>
        </w:rPr>
        <w:pict>
          <v:oval id="_x0000_s1179" style="position:absolute;left:0;text-align:left;margin-left:198pt;margin-top:81.15pt;width:18pt;height:18pt;z-index:251474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KbWFg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1" o:spid="_x0000_i1072" type="#_x0000_t75" style="width:381.75pt;height:246pt;visibility:visible">
            <v:imagedata r:id="rId54" o:title="" croptop="20514f" cropbottom="20817f" cropleft="3945f" cropright="4072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49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Rectangle 152" o:spid="_x0000_s1180" style="position:absolute;left:0;text-align:left;margin-left:189pt;margin-top:119.5pt;width:39pt;height:18pt;rotation:180;flip:y;z-index:25178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" stroked="f" strokecolor="white">
            <v:fill opacity="0"/>
            <v:textbox>
              <w:txbxContent>
                <w:p w:rsidR="00981548" w:rsidRDefault="00981548" w:rsidP="00D962B7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D962B7"/>
              </w:txbxContent>
            </v:textbox>
          </v:rect>
        </w:pict>
      </w:r>
      <w:r>
        <w:rPr>
          <w:noProof/>
          <w:lang w:eastAsia="ru-RU"/>
        </w:rPr>
        <w:pict>
          <v:line id="Line 153" o:spid="_x0000_s1181" style="position:absolute;left:0;text-align:left;flip:x y;z-index:251649536;visibility:visible" from="207pt,119.5pt" to="234pt,1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">
            <v:stroke endarrow="block"/>
          </v:line>
        </w:pict>
      </w:r>
      <w:r>
        <w:rPr>
          <w:noProof/>
          <w:lang w:eastAsia="ru-RU"/>
        </w:rPr>
        <w:pict>
          <v:oval id="_x0000_s1182" style="position:absolute;left:0;text-align:left;margin-left:198pt;margin-top:110.5pt;width:18pt;height:18pt;z-index:251473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2" o:spid="_x0000_i1073" type="#_x0000_t75" style="width:399pt;height:245.25pt;visibility:visible">
            <v:imagedata r:id="rId55" o:title="" croptop="20514f" cropbottom="20572f" cropleft="3830f" cropright="395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50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83" style="position:absolute;left:0;text-align:left;margin-left:162pt;margin-top:113.5pt;width:36pt;height:18pt;z-index:25178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307564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7564"/>
              </w:txbxContent>
            </v:textbox>
          </v:rect>
        </w:pict>
      </w:r>
      <w:r>
        <w:rPr>
          <w:noProof/>
          <w:lang w:eastAsia="ru-RU"/>
        </w:rPr>
        <w:pict>
          <v:line id="Line 156" o:spid="_x0000_s1184" style="position:absolute;left:0;text-align:left;flip:x;z-index:251650560;visibility:visible" from="171pt,122.5pt" to="198pt,13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185" style="position:absolute;left:0;text-align:left;margin-left:162pt;margin-top:122.5pt;width:18pt;height:18pt;z-index:251475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gJE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d8sZhxZkVP&#10;TXrYC8NmUZvB+ZJSntwjRnbe3YP87pmFdSdsq24RYeiUqKmiaczPXl2IjqerbDt8hpqAxS5AkunQ&#10;YB8BSQB2SN04nruhDoFJOiyKxV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3" o:spid="_x0000_i1074" type="#_x0000_t75" style="width:405.75pt;height:246pt;visibility:visible">
            <v:imagedata r:id="rId56" o:title="" croptop="20595f" cropbottom="20736f" cropleft="4176f" cropright="4182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51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86" style="position:absolute;left:0;text-align:left;margin-left:3in;margin-top:106.85pt;width:36pt;height:18pt;z-index:25178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07564">
                  <w:smartTag w:uri="urn:schemas-microsoft-com:office:smarttags" w:element="metricconverter">
                    <w:smartTagPr>
                      <w:attr w:name="ProductID" w:val="20 м"/>
                    </w:smartTagPr>
                    <w:r>
                      <w:t>20 м</w:t>
                    </w:r>
                  </w:smartTag>
                </w:p>
                <w:p w:rsidR="00981548" w:rsidRPr="008374EC" w:rsidRDefault="00981548" w:rsidP="00307564"/>
              </w:txbxContent>
            </v:textbox>
          </v:rect>
        </w:pict>
      </w:r>
      <w:r>
        <w:rPr>
          <w:noProof/>
          <w:lang w:eastAsia="ru-RU"/>
        </w:rPr>
        <w:pict>
          <v:line id="Line 159" o:spid="_x0000_s1187" style="position:absolute;left:0;text-align:left;z-index:251651584;visibility:visible" from="3in,124.85pt" to="243pt,1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">
            <v:stroke endarrow="block"/>
          </v:line>
        </w:pict>
      </w:r>
      <w:r>
        <w:rPr>
          <w:noProof/>
          <w:lang w:eastAsia="ru-RU"/>
        </w:rPr>
        <w:pict>
          <v:oval id="_x0000_s1188" style="position:absolute;left:0;text-align:left;margin-left:234pt;margin-top:115.85pt;width:18pt;height:18pt;z-index:251476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4" o:spid="_x0000_i1075" type="#_x0000_t75" style="width:406.5pt;height:237pt;visibility:visible">
            <v:imagedata r:id="rId57" o:title="" croptop="20759f" cropbottom="20817f" cropleft="4061f" cropright="4182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52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89" style="position:absolute;left:0;text-align:left;margin-left:198pt;margin-top:104.5pt;width:36pt;height:18pt;z-index:25178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307564">
                  <w:r>
                    <w:t>20 м</w:t>
                  </w:r>
                </w:p>
                <w:p w:rsidR="00981548" w:rsidRPr="008374EC" w:rsidRDefault="00981548" w:rsidP="00307564"/>
              </w:txbxContent>
            </v:textbox>
          </v:rect>
        </w:pict>
      </w:r>
      <w:r>
        <w:rPr>
          <w:noProof/>
          <w:lang w:eastAsia="ru-RU"/>
        </w:rPr>
        <w:pict>
          <v:line id="Line 162" o:spid="_x0000_s1190" style="position:absolute;left:0;text-align:left;flip:y;z-index:251652608;visibility:visible" from="225pt,95.5pt" to="225pt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">
            <v:stroke endarrow="block"/>
          </v:line>
        </w:pict>
      </w:r>
      <w:r>
        <w:rPr>
          <w:noProof/>
          <w:lang w:eastAsia="ru-RU"/>
        </w:rPr>
        <w:pict>
          <v:oval id="_x0000_s1191" style="position:absolute;left:0;text-align:left;margin-left:3in;margin-top:86.5pt;width:18pt;height:18pt;z-index:251477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5" o:spid="_x0000_i1076" type="#_x0000_t75" style="width:411pt;height:246pt;visibility:visible">
            <v:imagedata r:id="rId58" o:title="" croptop="20595f" cropbottom="20736f" cropleft="3824f" cropright="3714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53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92" style="position:absolute;left:0;text-align:left;margin-left:180pt;margin-top:88.85pt;width:39pt;height:21pt;z-index:25178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NsVkgIAAC4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" stroked="f" strokecolor="white">
            <v:fill opacity="0"/>
            <v:textbox>
              <w:txbxContent>
                <w:p w:rsidR="00981548" w:rsidRDefault="00981548" w:rsidP="00307564">
                  <w:r>
                    <w:t>20 м</w:t>
                  </w:r>
                </w:p>
                <w:p w:rsidR="00981548" w:rsidRPr="008374EC" w:rsidRDefault="00981548" w:rsidP="00307564"/>
              </w:txbxContent>
            </v:textbox>
          </v:rect>
        </w:pict>
      </w:r>
      <w:r>
        <w:rPr>
          <w:noProof/>
          <w:lang w:eastAsia="ru-RU"/>
        </w:rPr>
        <w:pict>
          <v:line id="Line 165" o:spid="_x0000_s1193" style="position:absolute;left:0;text-align:left;flip:x;z-index:251653632;visibility:visible" from="189pt,106.85pt" to="207pt,10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">
            <v:stroke endarrow="block"/>
          </v:line>
        </w:pict>
      </w:r>
      <w:r>
        <w:rPr>
          <w:noProof/>
          <w:lang w:eastAsia="ru-RU"/>
        </w:rPr>
        <w:pict>
          <v:oval id="_x0000_s1194" style="position:absolute;left:0;text-align:left;margin-left:171pt;margin-top:97.85pt;width:18pt;height:18pt;z-index:251478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6" o:spid="_x0000_i1077" type="#_x0000_t75" style="width:399pt;height:236.25pt;visibility:visible">
            <v:imagedata r:id="rId59" o:title="" croptop="20514f" cropbottom="20490f" cropleft="4061f" cropright="3720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54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95" style="position:absolute;left:0;text-align:left;margin-left:171pt;margin-top:113.5pt;width:39pt;height:27pt;z-index:25179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" stroked="f" strokecolor="white">
            <v:fill opacity="0"/>
            <v:textbox>
              <w:txbxContent>
                <w:p w:rsidR="00981548" w:rsidRDefault="00981548" w:rsidP="00307564">
                  <w:r>
                    <w:t>20 м</w:t>
                  </w:r>
                </w:p>
                <w:p w:rsidR="00981548" w:rsidRPr="008374EC" w:rsidRDefault="00981548" w:rsidP="00307564"/>
              </w:txbxContent>
            </v:textbox>
          </v:rect>
        </w:pict>
      </w:r>
      <w:r>
        <w:rPr>
          <w:noProof/>
          <w:lang w:eastAsia="ru-RU"/>
        </w:rPr>
        <w:pict>
          <v:line id="Line 168" o:spid="_x0000_s1196" style="position:absolute;left:0;text-align:left;flip:x;z-index:251654656;visibility:visible" from="189pt,113.5pt" to="207pt,13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197" style="position:absolute;left:0;text-align:left;margin-left:180pt;margin-top:131.5pt;width:18pt;height:18pt;z-index:251479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7" o:spid="_x0000_i1078" type="#_x0000_t75" style="width:393pt;height:243.75pt;visibility:visible">
            <v:imagedata r:id="rId60" o:title="" croptop="20595f" cropbottom="20568f" cropleft="3945f" cropright="3956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55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198" style="position:absolute;left:0;text-align:left;margin-left:189pt;margin-top:126.55pt;width:36pt;height:18pt;z-index:25179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307564">
                  <w:r>
                    <w:t>20 м</w:t>
                  </w:r>
                </w:p>
                <w:p w:rsidR="00981548" w:rsidRPr="008374EC" w:rsidRDefault="00981548" w:rsidP="00307564"/>
              </w:txbxContent>
            </v:textbox>
          </v:rect>
        </w:pict>
      </w:r>
      <w:r>
        <w:rPr>
          <w:noProof/>
          <w:lang w:eastAsia="ru-RU"/>
        </w:rPr>
        <w:pict>
          <v:line id="Line 171" o:spid="_x0000_s1199" style="position:absolute;left:0;text-align:left;z-index:251655680;visibility:visible" from="3in,126.55pt" to="3in,15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">
            <v:stroke endarrow="block"/>
          </v:line>
        </w:pict>
      </w:r>
      <w:r>
        <w:rPr>
          <w:noProof/>
          <w:lang w:eastAsia="ru-RU"/>
        </w:rPr>
        <w:pict>
          <v:oval id="_x0000_s1200" style="position:absolute;left:0;text-align:left;margin-left:3in;margin-top:144.55pt;width:18pt;height:18pt;z-index:251480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8" o:spid="_x0000_i1079" type="#_x0000_t75" style="width:405pt;height:245.25pt;visibility:visible">
            <v:imagedata r:id="rId61" o:title="" croptop="20514f" cropbottom="20572f" cropleft="3824f" cropright="3841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56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01" style="position:absolute;left:0;text-align:left;margin-left:189pt;margin-top:113.5pt;width:36pt;height:18pt;z-index:25179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YwjkAIAAC4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307564">
                  <w:r>
                    <w:t>20 м</w:t>
                  </w:r>
                </w:p>
                <w:p w:rsidR="00981548" w:rsidRPr="008374EC" w:rsidRDefault="00981548" w:rsidP="00307564"/>
              </w:txbxContent>
            </v:textbox>
          </v:rect>
        </w:pict>
      </w:r>
      <w:r>
        <w:rPr>
          <w:noProof/>
          <w:lang w:eastAsia="ru-RU"/>
        </w:rPr>
        <w:pict>
          <v:line id="Line 174" o:spid="_x0000_s1202" style="position:absolute;left:0;text-align:left;flip:x;z-index:251656704;visibility:visible" from="207pt,122.5pt" to="225pt,1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">
            <v:stroke endarrow="block"/>
          </v:line>
        </w:pict>
      </w:r>
      <w:r>
        <w:rPr>
          <w:noProof/>
          <w:lang w:eastAsia="ru-RU"/>
        </w:rPr>
        <w:pict>
          <v:oval id="_x0000_s1203" style="position:absolute;left:0;text-align:left;margin-left:198pt;margin-top:131.5pt;width:18pt;height:18pt;z-index:251481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D2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19" o:spid="_x0000_i1080" type="#_x0000_t75" style="width:406.5pt;height:237pt;visibility:visible">
            <v:imagedata r:id="rId62" o:title="" croptop="20595f" cropbottom="20654f" cropleft="3945f" cropright="4187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B02519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57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B02519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04" style="position:absolute;left:0;text-align:left;margin-left:207pt;margin-top:115.3pt;width:36pt;height:18pt;z-index:25179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Q96kAIAAC4FAAAOAAAAZHJzL2Uyb0RvYy54bWysVNuO2yAQfa/Uf0C8Z32Rk42tdVZ7aapK&#10;23bVbT+AAI5RMVAgcbar/nsHSNK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307564">
                  <w:r>
                    <w:t>20 м</w:t>
                  </w:r>
                </w:p>
                <w:p w:rsidR="00981548" w:rsidRPr="008374EC" w:rsidRDefault="00981548" w:rsidP="00307564"/>
              </w:txbxContent>
            </v:textbox>
          </v:rect>
        </w:pict>
      </w:r>
      <w:r>
        <w:rPr>
          <w:noProof/>
          <w:lang w:eastAsia="ru-RU"/>
        </w:rPr>
        <w:pict>
          <v:line id="Line 177" o:spid="_x0000_s1205" style="position:absolute;left:0;text-align:left;z-index:251657728;visibility:visible" from="3in,115.3pt" to="252pt,1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206" style="position:absolute;left:0;text-align:left;margin-left:243pt;margin-top:115.3pt;width:18pt;height:18pt;z-index:251482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20" o:spid="_x0000_i1081" type="#_x0000_t75" style="width:406.5pt;height:245.25pt;visibility:visible">
            <v:imagedata r:id="rId63" o:title="" croptop="20595f" cropbottom="20486f" cropleft="4061f" cropright="4187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58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07" style="position:absolute;left:0;text-align:left;margin-left:207pt;margin-top:86.5pt;width:36pt;height:18pt;z-index:25179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180" o:spid="_x0000_s1208" style="position:absolute;left:0;text-align:left;flip:y;z-index:251658752;visibility:visible" from="3in,95.5pt" to="252pt,10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209" style="position:absolute;left:0;text-align:left;margin-left:243pt;margin-top:86.5pt;width:18pt;height:18pt;z-index:251484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22" o:spid="_x0000_i1082" type="#_x0000_t75" style="width:387pt;height:237pt;visibility:visible">
            <v:imagedata r:id="rId64" o:title="" croptop="20677f" cropbottom="20568f" cropleft="3945f" cropright="4066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59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10" style="position:absolute;left:0;text-align:left;margin-left:171pt;margin-top:124.3pt;width:36pt;height:18pt;z-index:251795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m/kAIAAC4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183" o:spid="_x0000_s1211" style="position:absolute;left:0;text-align:left;z-index:251659776;visibility:visible" from="207pt,124.3pt" to="207pt,1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">
            <v:stroke endarrow="block"/>
          </v:line>
        </w:pict>
      </w:r>
      <w:r>
        <w:rPr>
          <w:noProof/>
          <w:lang w:eastAsia="ru-RU"/>
        </w:rPr>
        <w:pict>
          <v:oval id="_x0000_s1212" style="position:absolute;left:0;text-align:left;margin-left:198pt;margin-top:133.3pt;width:18pt;height:18pt;z-index:25148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1" o:spid="_x0000_i1083" type="#_x0000_t75" style="width:406.5pt;height:246pt;visibility:visible">
            <v:imagedata r:id="rId65" o:title="" croptop="20677f" cropbottom="20650f" cropleft="4176f" cropright="4061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60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13" style="position:absolute;left:0;text-align:left;margin-left:153pt;margin-top:113.5pt;width:36pt;height:18pt;z-index:251796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PRjkQIAAC4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186" o:spid="_x0000_s1214" style="position:absolute;left:0;text-align:left;flip:x;z-index:251660800;visibility:visible" from="162pt,113.5pt" to="189pt,1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215" style="position:absolute;left:0;text-align:left;margin-left:153pt;margin-top:131.5pt;width:18pt;height:18pt;z-index:25148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1RX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d8MZ9xZkVP&#10;TXrYC8NmUZvB+ZJSntwjRnbe3YP87pmFdSdsq24RYeiUqKmiaczPXl2IjqerbDt8hpqAxS5AkunQ&#10;YB8BSQB2SN04nruhDoFJOiyKxV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2" o:spid="_x0000_i1084" type="#_x0000_t75" style="width:406.5pt;height:237pt;visibility:visible">
            <v:imagedata r:id="rId66" o:title="" croptop="20595f" cropbottom="20654f" cropleft="4061f" cropright="4187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61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16" style="position:absolute;left:0;text-align:left;margin-left:189pt;margin-top:133.3pt;width:36pt;height:18pt;z-index:25179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XUukQIAAC4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189" o:spid="_x0000_s1217" style="position:absolute;left:0;text-align:left;flip:x;z-index:251661824;visibility:visible" from="3in,133.3pt" to="225pt,1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218" style="position:absolute;left:0;text-align:left;margin-left:207pt;margin-top:142.3pt;width:18pt;height:18pt;z-index:25148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3" o:spid="_x0000_i1085" type="#_x0000_t75" style="width:393pt;height:246pt;visibility:visible">
            <v:imagedata r:id="rId67" o:title="" croptop="20677f" cropbottom="20650f" cropleft="3824f" cropright="4061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62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19" style="position:absolute;left:0;text-align:left;margin-left:198pt;margin-top:104.5pt;width:36pt;height:18pt;z-index:25179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192" o:spid="_x0000_s1220" style="position:absolute;left:0;text-align:left;flip:y;z-index:251662848;visibility:visible" from="207pt,104.5pt" to="243pt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221" style="position:absolute;left:0;text-align:left;margin-left:234pt;margin-top:104.5pt;width:18pt;height:18pt;z-index:251487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wE8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4" o:spid="_x0000_i1086" type="#_x0000_t75" style="width:406.5pt;height:243.75pt;visibility:visible">
            <v:imagedata r:id="rId68" o:title="" croptop="20514f" cropbottom="20654f" cropleft="3945f" cropright="4182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31977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63</w:t>
      </w:r>
    </w:p>
    <w:p w:rsidR="00981548" w:rsidRDefault="00981548" w:rsidP="00731977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22" style="position:absolute;left:0;text-align:left;margin-left:198pt;margin-top:108pt;width:36pt;height:18pt;z-index:25180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Wpu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vKjm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195" o:spid="_x0000_s1223" style="position:absolute;left:0;text-align:left;flip:y;z-index:251663872;visibility:visible" from="3in,117pt" to="243pt,1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224" style="position:absolute;left:0;text-align:left;margin-left:234pt;margin-top:108pt;width:18pt;height:18pt;z-index:251488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TwG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d8MZtzZkVP&#10;TXrYC8NmUZvB+ZJSntwjRnbe3YP87pmFdSdsq24RYeiUqKmiaczPXl2IjqerbDt8hpqAxS5AkunQ&#10;YB8BSQB2SN04nruhDoFJOiyKxV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5" o:spid="_x0000_i1087" type="#_x0000_t75" style="width:393pt;height:246pt;visibility:visible">
            <v:imagedata r:id="rId69" o:title="" croptop="20595f" cropbottom="20736f" cropleft="3824f" cropright="4061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64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25" style="position:absolute;left:0;text-align:left;margin-left:189pt;margin-top:101.35pt;width:36pt;height:18pt;z-index:251801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AdW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vKgq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198" o:spid="_x0000_s1226" style="position:absolute;left:0;text-align:left;flip:y;z-index:251664896;visibility:visible" from="3in,101.35pt" to="234pt,1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227" style="position:absolute;left:0;text-align:left;margin-left:225pt;margin-top:92.35pt;width:18pt;height:18pt;z-index:251489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Ohg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6" o:spid="_x0000_i1088" type="#_x0000_t75" style="width:387pt;height:228.75pt;visibility:visible">
            <v:imagedata r:id="rId70" o:title="" croptop="20677f" cropbottom="20813f" cropleft="3945f" cropright="4061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65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28" style="position:absolute;left:0;text-align:left;margin-left:189pt;margin-top:99pt;width:36pt;height:18pt;z-index:25180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205" o:spid="_x0000_s1229" style="position:absolute;left:0;text-align:left;flip:y;z-index:251665920;visibility:visible" from="189pt,99pt" to="234pt,1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230" style="position:absolute;left:0;text-align:left;margin-left:225pt;margin-top:90pt;width:18pt;height:18pt;z-index:251490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7" o:spid="_x0000_i1089" type="#_x0000_t75" style="width:393pt;height:237pt;visibility:visible">
            <v:imagedata r:id="rId71" o:title="" croptop="20595f" cropbottom="20654f" cropleft="3945f" cropright="3956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66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31" style="position:absolute;left:0;text-align:left;margin-left:180pt;margin-top:118.75pt;width:36pt;height:18pt;z-index:25180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iUDkAIAAC4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208" o:spid="_x0000_s1232" style="position:absolute;left:0;text-align:left;flip:x;z-index:251666944;visibility:visible" from="198pt,118.75pt" to="3in,1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233" style="position:absolute;left:0;text-align:left;margin-left:189pt;margin-top:136.75pt;width:18pt;height:18pt;z-index:25149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8" o:spid="_x0000_i1090" type="#_x0000_t75" style="width:405.75pt;height:237pt;visibility:visible">
            <v:imagedata r:id="rId72" o:title="" croptop="20677f" cropbottom="20568f" cropleft="4176f" cropright="4182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67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731977">
      <w:pPr>
        <w:jc w:val="center"/>
        <w:rPr>
          <w:rFonts w:ascii="Times New Roman" w:hAnsi="Times New Roman"/>
          <w:szCs w:val="36"/>
        </w:rPr>
      </w:pPr>
      <w:r>
        <w:rPr>
          <w:noProof/>
          <w:lang w:eastAsia="ru-RU"/>
        </w:rPr>
        <w:pict>
          <v:rect id="_x0000_s1234" style="position:absolute;left:0;text-align:left;margin-left:225pt;margin-top:90pt;width:36pt;height:18pt;z-index:25180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211" o:spid="_x0000_s1235" style="position:absolute;left:0;text-align:left;flip:y;z-index:251667968;visibility:visible" from="252pt,81pt" to="261pt,1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">
            <v:stroke endarrow="block"/>
          </v:line>
        </w:pict>
      </w:r>
      <w:r>
        <w:rPr>
          <w:noProof/>
          <w:lang w:eastAsia="ru-RU"/>
        </w:rPr>
        <w:pict>
          <v:oval id="_x0000_s1236" style="position:absolute;left:0;text-align:left;margin-left:252pt;margin-top:1in;width:18pt;height:18pt;z-index:251492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tRmFg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59" o:spid="_x0000_i1091" type="#_x0000_t75" style="width:399pt;height:243.75pt;visibility:visible">
            <v:imagedata r:id="rId73" o:title="" croptop="20595f" cropbottom="20568f" cropleft="3824f" cropright="3945f"/>
          </v:shape>
        </w:pict>
      </w:r>
      <w:r w:rsidRPr="00C40C3A">
        <w:rPr>
          <w:rFonts w:ascii="Times New Roman" w:hAnsi="Times New Roman"/>
          <w:szCs w:val="36"/>
        </w:rPr>
        <w:t>М 1 : 2000</w:t>
      </w:r>
    </w:p>
    <w:p w:rsidR="00981548" w:rsidRPr="00731977" w:rsidRDefault="00981548" w:rsidP="00731977">
      <w:pPr>
        <w:jc w:val="center"/>
        <w:rPr>
          <w:rFonts w:ascii="Times New Roman" w:hAnsi="Times New Roman"/>
          <w:sz w:val="32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68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37" style="position:absolute;left:0;text-align:left;margin-left:180pt;margin-top:103.05pt;width:36pt;height:36pt;z-index:25180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214" o:spid="_x0000_s1238" style="position:absolute;left:0;text-align:left;flip:x;z-index:251668992;visibility:visible" from="189pt,112.05pt" to="225pt,12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239" style="position:absolute;left:0;text-align:left;margin-left:189pt;margin-top:121.05pt;width:18pt;height:18pt;z-index:251493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fH5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f8qlhwZkVP&#10;TXrYC8NmUZvB+ZJSntwjRnbe3YP87pmFdSdsq24RYeiUqKmiaczPXl2IjqerbDt8hpqAxS5AkunQ&#10;YB8BSQB2SN04nruhDoFJOiyKq0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0" o:spid="_x0000_i1092" type="#_x0000_t75" style="width:393pt;height:246pt;visibility:visible">
            <v:imagedata r:id="rId74" o:title="" croptop="20595f" cropbottom="20736f" cropleft="4061f" cropright="3835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31977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69</w:t>
      </w:r>
    </w:p>
    <w:p w:rsidR="00981548" w:rsidRDefault="00981548" w:rsidP="00731977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40" style="position:absolute;left:0;text-align:left;margin-left:225pt;margin-top:112.45pt;width:39pt;height:21pt;z-index:25180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217" o:spid="_x0000_s1241" style="position:absolute;left:0;text-align:left;z-index:251670016;visibility:visible" from="252pt,103.45pt" to="279pt,1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">
            <v:stroke endarrow="block"/>
          </v:line>
        </w:pict>
      </w:r>
      <w:r>
        <w:rPr>
          <w:noProof/>
          <w:lang w:eastAsia="ru-RU"/>
        </w:rPr>
        <w:pict>
          <v:oval id="_x0000_s1242" style="position:absolute;left:0;text-align:left;margin-left:270pt;margin-top:112.45pt;width:18pt;height:18pt;z-index:251496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1" o:spid="_x0000_i1093" type="#_x0000_t75" style="width:381.75pt;height:237pt;visibility:visible">
            <v:imagedata r:id="rId75" o:title="" croptop="20677f" cropbottom="20568f" cropleft="4061f" cropright="3956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70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43" style="position:absolute;left:0;text-align:left;margin-left:180pt;margin-top:114.2pt;width:36pt;height:18pt;z-index:25180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1GxkAIAAC4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220" o:spid="_x0000_s1244" style="position:absolute;left:0;text-align:left;flip:x;z-index:251672064;visibility:visible" from="207pt,114.2pt" to="3in,1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line id="Line 221" o:spid="_x0000_s1245" style="position:absolute;left:0;text-align:left;z-index:251671040;visibility:visible" from="3in,114.2pt" to="3in,1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">
            <v:stroke endarrow="block"/>
          </v:line>
        </w:pict>
      </w:r>
      <w:r>
        <w:rPr>
          <w:noProof/>
          <w:lang w:eastAsia="ru-RU"/>
        </w:rPr>
        <w:pict>
          <v:oval id="_x0000_s1246" style="position:absolute;left:0;text-align:left;margin-left:198pt;margin-top:132.2pt;width:18pt;height:18pt;z-index:251495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2" o:spid="_x0000_i1094" type="#_x0000_t75" style="width:387pt;height:235.5pt;visibility:visible">
            <v:imagedata r:id="rId76" o:title="" croptop="20759f" cropbottom="20654f" cropleft="3945f" cropright="4066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31977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71</w:t>
      </w:r>
    </w:p>
    <w:p w:rsidR="00981548" w:rsidRDefault="00981548" w:rsidP="00731977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47" style="position:absolute;left:0;text-align:left;margin-left:171pt;margin-top:121.45pt;width:36pt;height:18pt;z-index:25180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cXvjw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224" o:spid="_x0000_s1248" style="position:absolute;left:0;text-align:left;z-index:251673088;visibility:visible" from="198pt,121.45pt" to="198pt,1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">
            <v:stroke endarrow="block"/>
          </v:line>
        </w:pict>
      </w:r>
      <w:r>
        <w:rPr>
          <w:noProof/>
          <w:lang w:eastAsia="ru-RU"/>
        </w:rPr>
        <w:pict>
          <v:oval id="_x0000_s1249" style="position:absolute;left:0;text-align:left;margin-left:189pt;margin-top:139.45pt;width:18pt;height:18pt;z-index:251494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3" o:spid="_x0000_i1095" type="#_x0000_t75" style="width:399pt;height:246pt;visibility:visible">
            <v:imagedata r:id="rId77" o:title="" croptop="20595f" cropbottom="20736f" cropleft="3945f" cropright="3835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72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50" style="position:absolute;left:0;text-align:left;margin-left:171pt;margin-top:96.8pt;width:36pt;height:18pt;z-index:25180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Bcd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vCim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FC5596">
                  <w:r>
                    <w:t>20 м</w:t>
                  </w:r>
                </w:p>
                <w:p w:rsidR="00981548" w:rsidRPr="008374EC" w:rsidRDefault="00981548" w:rsidP="00FC5596"/>
              </w:txbxContent>
            </v:textbox>
          </v:rect>
        </w:pict>
      </w:r>
      <w:r>
        <w:rPr>
          <w:noProof/>
          <w:lang w:eastAsia="ru-RU"/>
        </w:rPr>
        <w:pict>
          <v:line id="Line 227" o:spid="_x0000_s1251" style="position:absolute;left:0;text-align:left;flip:y;z-index:251674112;visibility:visible" from="189pt,105.8pt" to="3in,1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252" style="position:absolute;left:0;text-align:left;margin-left:207pt;margin-top:96.8pt;width:18pt;height:18pt;z-index:251497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4" o:spid="_x0000_i1096" type="#_x0000_t75" style="width:393pt;height:246pt;visibility:visible">
            <v:imagedata r:id="rId78" o:title="" croptop="20677f" cropbottom="20650f" cropleft="4061f" cropright="3830f"/>
          </v:shape>
        </w:pict>
      </w:r>
    </w:p>
    <w:p w:rsidR="00981548" w:rsidRDefault="00981548" w:rsidP="00731977">
      <w:pPr>
        <w:spacing w:after="0" w:line="240" w:lineRule="auto"/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31977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73</w:t>
      </w:r>
    </w:p>
    <w:p w:rsidR="00981548" w:rsidRDefault="00981548" w:rsidP="00731977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53" style="position:absolute;left:0;text-align:left;margin-left:153pt;margin-top:135.15pt;width:36pt;height:18pt;z-index:25181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J57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vChK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DB6661">
                  <w:r>
                    <w:t>20 м</w:t>
                  </w:r>
                </w:p>
                <w:p w:rsidR="00981548" w:rsidRPr="008374EC" w:rsidRDefault="00981548" w:rsidP="00DB6661"/>
              </w:txbxContent>
            </v:textbox>
          </v:rect>
        </w:pict>
      </w:r>
      <w:r>
        <w:rPr>
          <w:noProof/>
          <w:lang w:eastAsia="ru-RU"/>
        </w:rPr>
        <w:pict>
          <v:line id="Line 230" o:spid="_x0000_s1254" style="position:absolute;left:0;text-align:left;flip:x;z-index:251675136;visibility:visible" from="171pt,144.15pt" to="198pt,1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255" style="position:absolute;left:0;text-align:left;margin-left:162pt;margin-top:153.15pt;width:18pt;height:18pt;z-index:251499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5" o:spid="_x0000_i1097" type="#_x0000_t75" style="width:399pt;height:246pt;visibility:visible">
            <v:imagedata r:id="rId79" o:title="" croptop="20677f" cropbottom="20650f" cropleft="3824f" cropright="3945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74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56" style="position:absolute;left:0;text-align:left;margin-left:198pt;margin-top:101.5pt;width:36pt;height:18pt;z-index:25181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ffljw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vMhr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DB6661">
                  <w:r>
                    <w:t>20 м</w:t>
                  </w:r>
                </w:p>
                <w:p w:rsidR="00981548" w:rsidRPr="008374EC" w:rsidRDefault="00981548" w:rsidP="00DB6661"/>
              </w:txbxContent>
            </v:textbox>
          </v:rect>
        </w:pict>
      </w:r>
      <w:r>
        <w:rPr>
          <w:noProof/>
          <w:lang w:eastAsia="ru-RU"/>
        </w:rPr>
        <w:pict>
          <v:line id="Line 233" o:spid="_x0000_s1257" style="position:absolute;left:0;text-align:left;flip:x;z-index:251676160;visibility:visible" from="198pt,119.5pt" to="225pt,1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258" style="position:absolute;left:0;text-align:left;margin-left:189pt;margin-top:110.5pt;width:18pt;height:18pt;z-index:251501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6" o:spid="_x0000_i1098" type="#_x0000_t75" style="width:381.75pt;height:237pt;visibility:visible">
            <v:imagedata r:id="rId80" o:title="" croptop="20677f" cropbottom="20568f" cropleft="4061f" cropright="3962f"/>
          </v:shape>
        </w:pict>
      </w:r>
    </w:p>
    <w:p w:rsidR="00981548" w:rsidRDefault="00981548" w:rsidP="00731977">
      <w:pPr>
        <w:spacing w:after="0" w:line="240" w:lineRule="auto"/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731977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75</w:t>
      </w:r>
    </w:p>
    <w:p w:rsidR="00981548" w:rsidRDefault="00981548" w:rsidP="00731977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59" style="position:absolute;left:0;text-align:left;margin-left:189pt;margin-top:117.15pt;width:36pt;height:18pt;z-index:25181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DB6661">
                  <w:r>
                    <w:t>20 м</w:t>
                  </w:r>
                </w:p>
                <w:p w:rsidR="00981548" w:rsidRPr="008374EC" w:rsidRDefault="00981548" w:rsidP="00DB6661"/>
              </w:txbxContent>
            </v:textbox>
          </v:rect>
        </w:pict>
      </w:r>
      <w:r>
        <w:rPr>
          <w:noProof/>
          <w:lang w:eastAsia="ru-RU"/>
        </w:rPr>
        <w:pict>
          <v:line id="Line 236" o:spid="_x0000_s1260" style="position:absolute;left:0;text-align:left;flip:x;z-index:251677184;visibility:visible" from="207pt,117.15pt" to="225pt,15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">
            <v:stroke endarrow="block"/>
          </v:line>
        </w:pict>
      </w:r>
      <w:r>
        <w:rPr>
          <w:noProof/>
          <w:lang w:eastAsia="ru-RU"/>
        </w:rPr>
        <w:pict>
          <v:oval id="_x0000_s1261" style="position:absolute;left:0;text-align:left;margin-left:198pt;margin-top:144.15pt;width:18pt;height:18pt;z-index:251500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CFb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7" o:spid="_x0000_i1099" type="#_x0000_t75" style="width:393pt;height:246pt;visibility:visible">
            <v:imagedata r:id="rId81" o:title="" croptop="20595f" cropbottom="20736f" cropleft="3945f" cropright="3951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76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62" style="position:absolute;left:0;text-align:left;margin-left:198pt;margin-top:92.5pt;width:48pt;height:21pt;z-index:251813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DB6661">
                  <w:r>
                    <w:t>20 м</w:t>
                  </w:r>
                </w:p>
                <w:p w:rsidR="00981548" w:rsidRPr="008374EC" w:rsidRDefault="00981548" w:rsidP="00DB6661"/>
              </w:txbxContent>
            </v:textbox>
          </v:rect>
        </w:pict>
      </w:r>
      <w:r>
        <w:rPr>
          <w:noProof/>
          <w:lang w:eastAsia="ru-RU"/>
        </w:rPr>
        <w:pict>
          <v:line id="Line 239" o:spid="_x0000_s1263" style="position:absolute;left:0;text-align:left;flip:y;z-index:251678208;visibility:visible" from="225pt,92.5pt" to="243pt,1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264" style="position:absolute;left:0;text-align:left;margin-left:234pt;margin-top:83.5pt;width:18pt;height:18pt;z-index:25150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8" o:spid="_x0000_i1100" type="#_x0000_t75" style="width:399pt;height:235.5pt;visibility:visible">
            <v:imagedata r:id="rId82" o:title="" croptop="20759f" cropbottom="20654f" cropleft="3824f" cropright="3945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77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>
        <w:rPr>
          <w:noProof/>
          <w:lang w:eastAsia="ru-RU"/>
        </w:rPr>
        <w:pict>
          <v:rect id="_x0000_s1265" style="position:absolute;left:0;text-align:left;margin-left:180pt;margin-top:135.15pt;width:36pt;height:18pt;z-index:25181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rect id="_x0000_s1266" style="position:absolute;left:0;text-align:left;margin-left:228pt;margin-top:84.15pt;width:36pt;height:18pt;z-index:25181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43" o:spid="_x0000_s1267" style="position:absolute;left:0;text-align:left;z-index:251679232;visibility:visible" from="207pt,126.15pt" to="207pt,1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">
            <v:stroke endarrow="block"/>
          </v:line>
        </w:pict>
      </w:r>
      <w:r>
        <w:rPr>
          <w:noProof/>
          <w:lang w:eastAsia="ru-RU"/>
        </w:rPr>
        <w:pict>
          <v:oval id="_x0000_s1268" style="position:absolute;left:0;text-align:left;margin-left:198pt;margin-top:162.15pt;width:18pt;height:18pt;z-index:251503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69" o:spid="_x0000_i1101" type="#_x0000_t75" style="width:405pt;height:237pt;visibility:visible">
            <v:imagedata r:id="rId83" o:title="" croptop="20595f" cropbottom="20654f" cropleft="4061f" cropright="4303f"/>
          </v:shape>
        </w:pict>
      </w: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78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69" style="position:absolute;left:0;text-align:left;margin-left:198pt;margin-top:91.95pt;width:36pt;height:18pt;z-index:25181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46" o:spid="_x0000_s1270" style="position:absolute;left:0;text-align:left;flip:y;z-index:251680256;visibility:visible" from="3in,82.95pt" to="234pt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271" style="position:absolute;left:0;text-align:left;margin-left:225pt;margin-top:73.95pt;width:18pt;height:18pt;z-index:25150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0" o:spid="_x0000_i1102" type="#_x0000_t75" style="width:406.5pt;height:237pt;visibility:visible">
            <v:imagedata r:id="rId84" o:title="" croptop="20595f" cropbottom="20654f" cropleft="4176f" cropright="3956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79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72" style="position:absolute;left:0;text-align:left;margin-left:171pt;margin-top:126.15pt;width:36pt;height:18pt;z-index:251818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rect id="_x0000_s1273" style="position:absolute;left:0;text-align:left;margin-left:240pt;margin-top:96.15pt;width:36pt;height:18pt;z-index:251817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50" o:spid="_x0000_s1274" style="position:absolute;left:0;text-align:left;flip:x;z-index:251681280;visibility:visible" from="198pt,117.15pt" to="207pt,1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275" style="position:absolute;left:0;text-align:left;margin-left:189pt;margin-top:153.15pt;width:18pt;height:18pt;z-index:251505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1" o:spid="_x0000_i1103" type="#_x0000_t75" style="width:393pt;height:228pt;visibility:visible">
            <v:imagedata r:id="rId85" o:title="" croptop="20759f" cropbottom="20736f" cropleft="3945f" cropright="3951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80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76" style="position:absolute;left:0;text-align:left;margin-left:207pt;margin-top:83.2pt;width:36pt;height:18pt;z-index:251819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53" o:spid="_x0000_s1277" style="position:absolute;left:0;text-align:left;flip:x y;z-index:251682304;visibility:visible" from="189pt,92.2pt" to="3in,1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">
            <v:stroke endarrow="block"/>
          </v:line>
        </w:pict>
      </w:r>
      <w:r>
        <w:rPr>
          <w:noProof/>
          <w:lang w:eastAsia="ru-RU"/>
        </w:rPr>
        <w:pict>
          <v:oval id="_x0000_s1278" style="position:absolute;left:0;text-align:left;margin-left:180pt;margin-top:83.2pt;width:18pt;height:18pt;z-index:251506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2" o:spid="_x0000_i1104" type="#_x0000_t75" style="width:405.75pt;height:228.75pt;visibility:visible">
            <v:imagedata r:id="rId86" o:title="" croptop="20841f" cropbottom="20650f" cropleft="4176f" cropright="4176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81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79" style="position:absolute;left:0;text-align:left;margin-left:162pt;margin-top:108.15pt;width:36pt;height:27pt;z-index:251820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56" o:spid="_x0000_s1280" style="position:absolute;left:0;text-align:left;flip:x;z-index:251683328;visibility:visible" from="162pt,126.15pt" to="189pt,1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">
            <v:stroke endarrow="block"/>
          </v:line>
        </w:pict>
      </w:r>
      <w:r>
        <w:rPr>
          <w:noProof/>
          <w:lang w:eastAsia="ru-RU"/>
        </w:rPr>
        <w:pict>
          <v:oval id="_x0000_s1281" style="position:absolute;left:0;text-align:left;margin-left:153pt;margin-top:117.15pt;width:18pt;height:18pt;z-index:251507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3" o:spid="_x0000_i1105" type="#_x0000_t75" style="width:406.5pt;height:235.5pt;visibility:visible">
            <v:imagedata r:id="rId87" o:title="" croptop="20595f" cropbottom="20817f" cropleft="4061f" cropright="4176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82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82" style="position:absolute;left:0;text-align:left;margin-left:162pt;margin-top:102.6pt;width:36pt;height:18pt;z-index:251821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59" o:spid="_x0000_s1283" style="position:absolute;left:0;text-align:left;flip:x;z-index:251684352;visibility:visible" from="171pt,111.6pt" to="198pt,1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284" style="position:absolute;left:0;text-align:left;margin-left:162pt;margin-top:120.6pt;width:18pt;height:18pt;z-index:251508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4" o:spid="_x0000_i1106" type="#_x0000_t75" style="width:406.5pt;height:237pt;visibility:visible">
            <v:imagedata r:id="rId88" o:title="" croptop="20595f" cropbottom="20654f" cropleft="4176f" cropright="3956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83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>
        <w:rPr>
          <w:noProof/>
          <w:lang w:eastAsia="ru-RU"/>
        </w:rPr>
        <w:pict>
          <v:rect id="_x0000_s1285" style="position:absolute;left:0;text-align:left;margin-left:162pt;margin-top:117.15pt;width:36pt;height:18pt;z-index:251822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62" o:spid="_x0000_s1286" style="position:absolute;left:0;text-align:left;flip:x;z-index:251685376;visibility:visible" from="180pt,117.15pt" to="198pt,1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287" style="position:absolute;left:0;text-align:left;margin-left:171pt;margin-top:126.15pt;width:18pt;height:18pt;z-index:251509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5" o:spid="_x0000_i1107" type="#_x0000_t75" style="width:406.5pt;height:235.5pt;visibility:visible">
            <v:imagedata r:id="rId89" o:title="" croptop="20595f" cropbottom="20817f" cropleft="4061f" cropright="4061f"/>
          </v:shape>
        </w:pict>
      </w: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84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88" style="position:absolute;left:0;text-align:left;margin-left:189pt;margin-top:129.6pt;width:36pt;height:18pt;z-index:251823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65" o:spid="_x0000_s1289" style="position:absolute;left:0;text-align:left;flip:x;z-index:251686400;visibility:visible" from="180pt,120.6pt" to="198pt,14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290" style="position:absolute;left:0;text-align:left;margin-left:171pt;margin-top:138.6pt;width:18pt;height:18pt;z-index:251510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6" o:spid="_x0000_i1108" type="#_x0000_t75" style="width:393pt;height:246pt;visibility:visible">
            <v:imagedata r:id="rId90" o:title="" croptop="20677f" cropbottom="20650f" cropleft="3945f" cropright="3945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85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1D7D8E">
      <w:pPr>
        <w:jc w:val="center"/>
        <w:rPr>
          <w:rFonts w:ascii="Times New Roman" w:hAnsi="Times New Roman"/>
          <w:szCs w:val="36"/>
        </w:rPr>
      </w:pPr>
      <w:r>
        <w:rPr>
          <w:noProof/>
          <w:lang w:eastAsia="ru-RU"/>
        </w:rPr>
        <w:pict>
          <v:rect id="_x0000_s1291" style="position:absolute;left:0;text-align:left;margin-left:162pt;margin-top:117.15pt;width:36pt;height:18pt;z-index:251824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68" o:spid="_x0000_s1292" style="position:absolute;left:0;text-align:left;flip:x;z-index:251687424;visibility:visible" from="189pt,117.15pt" to="198pt,1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293" style="position:absolute;left:0;text-align:left;margin-left:180pt;margin-top:135.15pt;width:18pt;height:18pt;z-index:251511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7" o:spid="_x0000_i1109" type="#_x0000_t75" style="width:406.5pt;height:237pt;visibility:visible">
            <v:imagedata r:id="rId91" o:title="" croptop="20595f" cropbottom="20654f" cropleft="4061f" cropright="4187f"/>
          </v:shape>
        </w:pict>
      </w:r>
      <w:r w:rsidRPr="00C40C3A">
        <w:rPr>
          <w:rFonts w:ascii="Times New Roman" w:hAnsi="Times New Roman"/>
          <w:szCs w:val="36"/>
        </w:rPr>
        <w:t>М 1 : 2000.</w:t>
      </w:r>
    </w:p>
    <w:p w:rsidR="00981548" w:rsidRPr="001D7D8E" w:rsidRDefault="00981548" w:rsidP="001D7D8E">
      <w:pPr>
        <w:jc w:val="center"/>
        <w:rPr>
          <w:rFonts w:ascii="Times New Roman" w:hAnsi="Times New Roman"/>
          <w:sz w:val="32"/>
          <w:szCs w:val="36"/>
        </w:rPr>
      </w:pPr>
    </w:p>
    <w:p w:rsidR="00981548" w:rsidRPr="00C40C3A" w:rsidRDefault="00981548" w:rsidP="00924D8F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86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924D8F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Rectangle 270" o:spid="_x0000_s1294" style="position:absolute;left:0;text-align:left;margin-left:3in;margin-top:91.95pt;width:36pt;height:18pt;flip:y;z-index:251825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71" o:spid="_x0000_s1295" style="position:absolute;left:0;text-align:left;flip:x y;z-index:251688448;visibility:visible" from="207pt,91.95pt" to="3in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">
            <v:stroke endarrow="block"/>
          </v:line>
        </w:pict>
      </w:r>
      <w:r>
        <w:rPr>
          <w:noProof/>
          <w:lang w:eastAsia="ru-RU"/>
        </w:rPr>
        <w:pict>
          <v:oval id="_x0000_s1296" style="position:absolute;left:0;text-align:left;margin-left:198pt;margin-top:82.95pt;width:18pt;height:18pt;z-index:251512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178" o:spid="_x0000_i1110" type="#_x0000_t75" style="width:399pt;height:235.5pt;visibility:visible">
            <v:imagedata r:id="rId92" o:title="" croptop="20677f" cropbottom="20732f" cropleft="3824f" cropright="3951f"/>
          </v:shape>
        </w:pict>
      </w:r>
    </w:p>
    <w:p w:rsidR="00981548" w:rsidRDefault="00981548" w:rsidP="00924D8F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87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297" style="position:absolute;left:0;text-align:left;margin-left:162pt;margin-top:99.15pt;width:36pt;height:18pt;z-index:251826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5Fw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J9B&#10;qx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74" o:spid="_x0000_s1298" style="position:absolute;left:0;text-align:left;flip:y;z-index:251689472;visibility:visible" from="180pt,99.15pt" to="198pt,1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299" style="position:absolute;left:0;text-align:left;margin-left:189pt;margin-top:90.15pt;width:18pt;height:18pt;z-index:25151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24" o:spid="_x0000_i1111" type="#_x0000_t75" style="width:399pt;height:243.75pt;visibility:visible">
            <v:imagedata r:id="rId93" o:title="" croptop="20595f" cropbottom="20568f" cropleft="3714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88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00" style="position:absolute;left:0;text-align:left;margin-left:180pt;margin-top:112.2pt;width:36pt;height:18pt;z-index:251827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kOCkQIAAC4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77" o:spid="_x0000_s1301" style="position:absolute;left:0;text-align:left;flip:x y;z-index:251690496;visibility:visible" from="198pt,103.2pt" to="3in,1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">
            <v:stroke endarrow="block"/>
          </v:line>
        </w:pict>
      </w:r>
      <w:r>
        <w:rPr>
          <w:noProof/>
          <w:lang w:eastAsia="ru-RU"/>
        </w:rPr>
        <w:pict>
          <v:oval id="_x0000_s1302" style="position:absolute;left:0;text-align:left;margin-left:189pt;margin-top:94.2pt;width:18pt;height:18pt;z-index:251514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25" o:spid="_x0000_i1112" type="#_x0000_t75" style="width:406.5pt;height:235.5pt;visibility:visible">
            <v:imagedata r:id="rId94" o:title="" croptop="20595f" cropbottom="20817f" cropleft="3945f" cropright="417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89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1D7D8E">
      <w:pPr>
        <w:jc w:val="center"/>
        <w:rPr>
          <w:rFonts w:ascii="Times New Roman" w:hAnsi="Times New Roman"/>
          <w:szCs w:val="36"/>
        </w:rPr>
      </w:pPr>
      <w:r>
        <w:rPr>
          <w:noProof/>
          <w:lang w:eastAsia="ru-RU"/>
        </w:rPr>
        <w:pict>
          <v:rect id="_x0000_s1303" style="position:absolute;left:0;text-align:left;margin-left:198pt;margin-top:99.15pt;width:36pt;height:18pt;z-index:251828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P3h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J+V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80" o:spid="_x0000_s1304" style="position:absolute;left:0;text-align:left;flip:y;z-index:251691520;visibility:visible" from="225pt,90.15pt" to="234pt,1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305" style="position:absolute;left:0;text-align:left;margin-left:225pt;margin-top:81.15pt;width:18pt;height:18pt;z-index:251515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26" o:spid="_x0000_i1113" type="#_x0000_t75" style="width:387pt;height:236.25pt;visibility:visible">
            <v:imagedata r:id="rId95" o:title="" croptop="20677f" cropbottom="20981f" cropleft="3945f" cropright="4066f"/>
          </v:shape>
        </w:pict>
      </w:r>
      <w:r w:rsidRPr="00C40C3A">
        <w:rPr>
          <w:rFonts w:ascii="Times New Roman" w:hAnsi="Times New Roman"/>
          <w:szCs w:val="36"/>
        </w:rPr>
        <w:t>М 1 : 2000.</w:t>
      </w:r>
    </w:p>
    <w:p w:rsidR="00981548" w:rsidRPr="001D7D8E" w:rsidRDefault="00981548" w:rsidP="001D7D8E">
      <w:pPr>
        <w:jc w:val="center"/>
        <w:rPr>
          <w:rFonts w:ascii="Times New Roman" w:hAnsi="Times New Roman"/>
          <w:sz w:val="32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90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06" style="position:absolute;left:0;text-align:left;margin-left:189pt;margin-top:128.75pt;width:36pt;height:18pt;z-index:251829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2JC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J/W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83" o:spid="_x0000_s1307" style="position:absolute;left:0;text-align:left;z-index:251692544;visibility:visible" from="3in,119.75pt" to="3in,15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">
            <v:stroke endarrow="block"/>
          </v:line>
        </w:pict>
      </w:r>
      <w:r>
        <w:rPr>
          <w:noProof/>
          <w:lang w:eastAsia="ru-RU"/>
        </w:rPr>
        <w:pict>
          <v:oval id="_x0000_s1308" style="position:absolute;left:0;text-align:left;margin-left:207pt;margin-top:146.75pt;width:18pt;height:18pt;z-index:251516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27" o:spid="_x0000_i1114" type="#_x0000_t75" style="width:405.75pt;height:236.25pt;visibility:visible">
            <v:imagedata r:id="rId96" o:title="" croptop="20841f" cropbottom="20813f" cropleft="4408f" cropright="395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91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1D7D8E">
      <w:pPr>
        <w:jc w:val="center"/>
        <w:rPr>
          <w:rFonts w:ascii="Times New Roman" w:hAnsi="Times New Roman"/>
          <w:szCs w:val="36"/>
        </w:rPr>
      </w:pPr>
      <w:r>
        <w:rPr>
          <w:noProof/>
          <w:lang w:eastAsia="ru-RU"/>
        </w:rPr>
        <w:pict>
          <v:rect id="_x0000_s1309" style="position:absolute;left:0;text-align:left;margin-left:171pt;margin-top:126.15pt;width:36pt;height:18pt;z-index:251830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hSc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86" o:spid="_x0000_s1310" style="position:absolute;left:0;text-align:left;flip:x;z-index:251693568;visibility:visible" from="183.6pt,117.55pt" to="201.6pt,15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311" style="position:absolute;left:0;text-align:left;margin-left:171pt;margin-top:144.15pt;width:18pt;height:18pt;z-index:251517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Ecv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28" o:spid="_x0000_i1115" type="#_x0000_t75" style="width:405pt;height:237pt;visibility:visible">
            <v:imagedata r:id="rId97" o:title="" croptop="20677f" cropbottom="20568f" cropleft="3824f" cropright="3835f"/>
          </v:shape>
        </w:pict>
      </w:r>
      <w:r w:rsidRPr="00C40C3A">
        <w:rPr>
          <w:rFonts w:ascii="Times New Roman" w:hAnsi="Times New Roman"/>
          <w:szCs w:val="36"/>
        </w:rPr>
        <w:t>М 1 : 2000.</w:t>
      </w:r>
    </w:p>
    <w:p w:rsidR="00981548" w:rsidRPr="001D7D8E" w:rsidRDefault="00981548" w:rsidP="001D7D8E">
      <w:pPr>
        <w:jc w:val="center"/>
        <w:rPr>
          <w:rFonts w:ascii="Times New Roman" w:hAnsi="Times New Roman"/>
          <w:sz w:val="32"/>
          <w:szCs w:val="36"/>
        </w:rPr>
      </w:pPr>
    </w:p>
    <w:p w:rsidR="00981548" w:rsidRPr="00C40C3A" w:rsidRDefault="00981548" w:rsidP="001D7D8E">
      <w:pPr>
        <w:spacing w:after="0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92</w:t>
      </w:r>
    </w:p>
    <w:p w:rsidR="00981548" w:rsidRDefault="00981548" w:rsidP="001D7D8E">
      <w:pPr>
        <w:spacing w:after="0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12" style="position:absolute;left:0;text-align:left;margin-left:171pt;margin-top:109.95pt;width:45pt;height:18pt;z-index:25183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89" o:spid="_x0000_s1313" style="position:absolute;left:0;text-align:left;z-index:251694592;visibility:visible" from="192.6pt,110.35pt" to="228.6pt,1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314" style="position:absolute;left:0;text-align:left;margin-left:3in;margin-top:118.95pt;width:18pt;height:18pt;z-index:251518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29" o:spid="_x0000_i1116" type="#_x0000_t75" style="width:406.5pt;height:228pt;visibility:visible">
            <v:imagedata r:id="rId98" o:title="" croptop="20759f" cropbottom="20736f" cropleft="4061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93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15" style="position:absolute;left:0;text-align:left;margin-left:162pt;margin-top:117.15pt;width:36pt;height:18pt;z-index:25183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92" o:spid="_x0000_s1316" style="position:absolute;left:0;text-align:left;flip:x;z-index:251695616;visibility:visible" from="156.6pt,108.55pt" to="192.6pt,1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317" style="position:absolute;left:0;text-align:left;margin-left:153pt;margin-top:108.15pt;width:18pt;height:18pt;z-index:251519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BJE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0" o:spid="_x0000_i1117" type="#_x0000_t75" style="width:393pt;height:235.5pt;visibility:visible">
            <v:imagedata r:id="rId99" o:title="" croptop="20759f" cropbottom="20654f" cropleft="4061f" cropright="3830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94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18" style="position:absolute;left:0;text-align:left;margin-left:171pt;margin-top:111.6pt;width:36pt;height:18pt;z-index:251833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H+ZkAIAAC4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K/m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95" o:spid="_x0000_s1319" style="position:absolute;left:0;text-align:left;flip:x;z-index:251696640;visibility:visible" from="183.6pt,121pt" to="210.6pt,13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320" style="position:absolute;left:0;text-align:left;margin-left:180pt;margin-top:129.6pt;width:18pt;height:18pt;z-index:251520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i9+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1" o:spid="_x0000_i1118" type="#_x0000_t75" style="width:405pt;height:237pt;visibility:visible">
            <v:imagedata r:id="rId100" o:title="" croptop="20595f" cropbottom="20654f" cropleft="3824f" cropright="383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95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21" style="position:absolute;left:0;text-align:left;margin-left:180pt;margin-top:90.15pt;width:36pt;height:18pt;z-index:251834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ry2jw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K8q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298" o:spid="_x0000_s1322" style="position:absolute;left:0;text-align:left;flip:y;z-index:251697664;visibility:visible" from="210.6pt,90.55pt" to="228.6pt,10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323" style="position:absolute;left:0;text-align:left;margin-left:3in;margin-top:81.15pt;width:18pt;height:18pt;z-index:251521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/sY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2" o:spid="_x0000_i1119" type="#_x0000_t75" style="width:399pt;height:236.25pt;visibility:visible">
            <v:imagedata r:id="rId101" o:title="" croptop="20841f" cropbottom="20813f" cropleft="3945f" cropright="383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96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24" style="position:absolute;left:0;text-align:left;margin-left:171pt;margin-top:110.75pt;width:36pt;height:18pt;z-index:25183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301" o:spid="_x0000_s1325" style="position:absolute;left:0;text-align:left;flip:x;z-index:251698688;visibility:visible" from="174.6pt,120.15pt" to="210.6pt,1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326" style="position:absolute;left:0;text-align:left;margin-left:171pt;margin-top:128.75pt;width:18pt;height:18pt;z-index:251522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3" o:spid="_x0000_i1120" type="#_x0000_t75" style="width:406.5pt;height:246pt;visibility:visible">
            <v:imagedata r:id="rId102" o:title="" croptop="20759f" cropbottom="20568f" cropleft="4061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97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27" style="position:absolute;left:0;text-align:left;margin-left:207pt;margin-top:90.15pt;width:36pt;height:18pt;z-index:251837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UoQkQIAAC8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304" o:spid="_x0000_s1328" style="position:absolute;left:0;text-align:left;flip:y;z-index:251699712;visibility:visible" from="219.6pt,99.55pt" to="264.6pt,1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329" style="position:absolute;left:0;text-align:left;margin-left:252pt;margin-top:90.15pt;width:18pt;height:18pt;z-index:251523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4" o:spid="_x0000_i1121" type="#_x0000_t75" style="width:393pt;height:245.25pt;visibility:visible">
            <v:imagedata r:id="rId103" o:title="" croptop="20595f" cropbottom="20486f" cropleft="3824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>
        <w:rPr>
          <w:rFonts w:ascii="Times New Roman" w:hAnsi="Times New Roman"/>
          <w:szCs w:val="36"/>
        </w:rPr>
        <w:t>М 1</w:t>
      </w:r>
      <w:r w:rsidRPr="00C40C3A">
        <w:rPr>
          <w:rFonts w:ascii="Times New Roman" w:hAnsi="Times New Roman"/>
          <w:szCs w:val="36"/>
        </w:rPr>
        <w:t>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98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30" style="position:absolute;left:0;text-align:left;margin-left:171pt;margin-top:111.35pt;width:36pt;height:18pt;z-index:251836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" stroked="f" strokecolor="white">
            <v:fill opacity="0"/>
            <v:textbox>
              <w:txbxContent>
                <w:p w:rsidR="00981548" w:rsidRDefault="00981548" w:rsidP="004E720A">
                  <w:r>
                    <w:t>20 м</w: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307" o:spid="_x0000_s1331" style="position:absolute;left:0;text-align:left;flip:x;z-index:251700736;visibility:visible" from="165.6pt,129.75pt" to="210.6pt,1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332" style="position:absolute;left:0;text-align:left;margin-left:162pt;margin-top:120.35pt;width:18pt;height:18pt;z-index:251524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5" o:spid="_x0000_i1122" type="#_x0000_t75" style="width:406.5pt;height:235.5pt;visibility:visible">
            <v:imagedata r:id="rId104" o:title="" croptop="20677f" cropbottom="20732f" cropleft="4292f" cropright="395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99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33" style="position:absolute;left:0;text-align:left;margin-left:198pt;margin-top:117.15pt;width:36pt;height:18pt;z-index:251838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srdkQIAAC8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" stroked="f" strokecolor="white">
            <v:fill opacity="0"/>
            <v:textbox>
              <w:txbxContent>
                <w:p w:rsidR="00981548" w:rsidRPr="00E7710C" w:rsidRDefault="00981548" w:rsidP="004E720A">
                  <w:r>
                    <w:t>20 м</w:t>
                  </w:r>
                  <w:r>
                    <w:rPr>
                      <w:noProof/>
                      <w:lang w:eastAsia="ru-RU"/>
                    </w:rPr>
                    <w:pict>
                      <v:shape id="_x0000_i1124" type="#_x0000_t75" style="width:21pt;height:10.5pt;visibility:visible">
                        <v:imagedata r:id="rId105" o:title=""/>
                      </v:shape>
                    </w:pict>
                  </w:r>
                </w:p>
                <w:p w:rsidR="00981548" w:rsidRPr="008374EC" w:rsidRDefault="00981548" w:rsidP="004E720A"/>
              </w:txbxContent>
            </v:textbox>
          </v:rect>
        </w:pict>
      </w:r>
      <w:r>
        <w:rPr>
          <w:noProof/>
          <w:lang w:eastAsia="ru-RU"/>
        </w:rPr>
        <w:pict>
          <v:line id="Line 310" o:spid="_x0000_s1334" style="position:absolute;left:0;text-align:left;flip:x;z-index:251701760;visibility:visible" from="183.6pt,108.55pt" to="228.6pt,1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335" style="position:absolute;left:0;text-align:left;margin-left:180pt;margin-top:126.15pt;width:18pt;height:18pt;z-index:251525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6" o:spid="_x0000_i1125" type="#_x0000_t75" style="width:399pt;height:235.5pt;visibility:visible">
            <v:imagedata r:id="rId106" o:title="" croptop="20677f" cropbottom="20732f" cropleft="4061f" cropright="3720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100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36" style="position:absolute;left:0;text-align:left;margin-left:207pt;margin-top:111.6pt;width:36pt;height:18pt;z-index:251840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C3r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C9r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13" o:spid="_x0000_s1337" style="position:absolute;left:0;text-align:left;z-index:251702784;visibility:visible" from="228.6pt,112pt" to="264.6pt,1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">
            <v:stroke endarrow="block"/>
          </v:line>
        </w:pict>
      </w:r>
      <w:r>
        <w:rPr>
          <w:noProof/>
          <w:lang w:eastAsia="ru-RU"/>
        </w:rPr>
        <w:pict>
          <v:oval id="_x0000_s1338" style="position:absolute;left:0;text-align:left;margin-left:252pt;margin-top:120.6pt;width:18pt;height:18pt;z-index:251526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7" o:spid="_x0000_i1126" type="#_x0000_t75" style="width:406.5pt;height:228pt;visibility:visible">
            <v:imagedata r:id="rId107" o:title="" croptop="20759f" cropbottom="20736f" cropleft="4061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101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39" style="position:absolute;left:0;text-align:left;margin-left:171pt;margin-top:99.15pt;width:36pt;height:18pt;z-index:251841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nmq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C9n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16" o:spid="_x0000_s1340" style="position:absolute;left:0;text-align:left;flip:x y;z-index:251703808;visibility:visible" from="192.6pt,90.55pt" to="219.6pt,10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">
            <v:stroke endarrow="block"/>
          </v:line>
        </w:pict>
      </w:r>
      <w:r>
        <w:rPr>
          <w:noProof/>
          <w:lang w:eastAsia="ru-RU"/>
        </w:rPr>
        <w:pict>
          <v:oval id="_x0000_s1341" style="position:absolute;left:0;text-align:left;margin-left:180pt;margin-top:81.15pt;width:18pt;height:18pt;z-index:251527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/ok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8" o:spid="_x0000_i1127" type="#_x0000_t75" style="width:406.5pt;height:237pt;visibility:visible">
            <v:imagedata r:id="rId108" o:title="" croptop="20677f" cropbottom="20895f" cropleft="4176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102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42" style="position:absolute;left:0;text-align:left;margin-left:3in;margin-top:127.95pt;width:36pt;height:18pt;z-index:251842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ZojkQIAAC8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19" o:spid="_x0000_s1343" style="position:absolute;left:0;text-align:left;z-index:251704832;visibility:visible" from="210.6pt,128.35pt" to="246.6pt,1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">
            <v:stroke endarrow="block"/>
          </v:line>
        </w:pict>
      </w:r>
      <w:r>
        <w:rPr>
          <w:noProof/>
          <w:lang w:eastAsia="ru-RU"/>
        </w:rPr>
        <w:pict>
          <v:oval id="_x0000_s1344" style="position:absolute;left:0;text-align:left;margin-left:237.6pt;margin-top:119.35pt;width:18pt;height:18pt;z-index:251528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39" o:spid="_x0000_i1128" type="#_x0000_t75" style="width:393pt;height:228pt;visibility:visible">
            <v:imagedata r:id="rId109" o:title="" croptop="20595f" cropbottom="20899f" cropleft="4061f" cropright="3830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103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45" style="position:absolute;left:0;text-align:left;margin-left:198pt;margin-top:108.15pt;width:36pt;height:18pt;z-index:251844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23" o:spid="_x0000_s1346" style="position:absolute;left:0;text-align:left;z-index:251705856;visibility:visible" from="201.6pt,108.55pt" to="219.6pt,1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347" style="position:absolute;left:0;text-align:left;margin-left:207pt;margin-top:126.15pt;width:18pt;height:18pt;z-index:251529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0" o:spid="_x0000_i1129" type="#_x0000_t75" style="width:387pt;height:235.5pt;visibility:visible">
            <v:imagedata r:id="rId110" o:title="" croptop="20759f" cropbottom="20654f" cropleft="4061f" cropright="395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104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48" style="position:absolute;left:0;text-align:left;margin-left:198pt;margin-top:102.6pt;width:45pt;height:20.95pt;z-index:251843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26" o:spid="_x0000_s1349" style="position:absolute;left:0;text-align:left;flip:x;z-index:251706880;visibility:visible" from="201.6pt,121pt" to="237.6pt,1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350" style="position:absolute;left:0;text-align:left;margin-left:198pt;margin-top:111.6pt;width:18pt;height:18pt;z-index:251530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1" o:spid="_x0000_i1130" type="#_x0000_t75" style="width:393pt;height:235.5pt;visibility:visible">
            <v:imagedata r:id="rId111" o:title="" croptop="20595f" cropbottom="20817f" cropleft="3593f" cropright="4298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105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51" style="position:absolute;left:0;text-align:left;margin-left:3in;margin-top:117.15pt;width:36pt;height:18pt;z-index:25184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29" o:spid="_x0000_s1352" style="position:absolute;left:0;text-align:left;flip:y;z-index:251707904;visibility:visible" from="246.6pt,108.55pt" to="246.6pt,1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">
            <v:stroke endarrow="block"/>
          </v:line>
        </w:pict>
      </w:r>
      <w:r>
        <w:rPr>
          <w:noProof/>
          <w:lang w:eastAsia="ru-RU"/>
        </w:rPr>
        <w:pict>
          <v:oval id="_x0000_s1353" style="position:absolute;left:0;text-align:left;margin-left:234pt;margin-top:99.15pt;width:18pt;height:18pt;z-index:251531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2" o:spid="_x0000_i1131" type="#_x0000_t75" style="width:399pt;height:228pt;visibility:visible">
            <v:imagedata r:id="rId112" o:title="" croptop="20595f" cropbottom="20899f" cropleft="3709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106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Rectangle 331" o:spid="_x0000_s1354" style="position:absolute;left:0;text-align:left;margin-left:198pt;margin-top:92.2pt;width:45pt;height:27pt;flip:y;z-index:25184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32" o:spid="_x0000_s1355" style="position:absolute;left:0;text-align:left;flip:x y;z-index:251708928;visibility:visible" from="192.6pt,92.6pt" to="219.6pt,11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">
            <v:stroke endarrow="block"/>
          </v:line>
        </w:pict>
      </w:r>
      <w:r>
        <w:rPr>
          <w:noProof/>
          <w:lang w:eastAsia="ru-RU"/>
        </w:rPr>
        <w:pict>
          <v:oval id="_x0000_s1356" style="position:absolute;left:0;text-align:left;margin-left:189pt;margin-top:83.2pt;width:18pt;height:18pt;z-index:251532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YNL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3" o:spid="_x0000_i1132" type="#_x0000_t75" style="width:387pt;height:237pt;visibility:visible">
            <v:imagedata r:id="rId113" o:title="" croptop="20677f" cropbottom="20568f" cropleft="4176f" cropright="383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107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57" style="position:absolute;left:0;text-align:left;margin-left:189pt;margin-top:90.15pt;width:36pt;height:18pt;z-index:251847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/CWkQIAAC8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35" o:spid="_x0000_s1358" style="position:absolute;left:0;text-align:left;z-index:251709952;visibility:visible" from="183.6pt,108.55pt" to="219.6pt,10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">
            <v:stroke endarrow="block"/>
          </v:line>
        </w:pict>
      </w:r>
      <w:r>
        <w:rPr>
          <w:noProof/>
          <w:lang w:eastAsia="ru-RU"/>
        </w:rPr>
        <w:pict>
          <v:oval id="_x0000_s1359" style="position:absolute;left:0;text-align:left;margin-left:207pt;margin-top:99.15pt;width:18pt;height:18pt;z-index:251533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75x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4" o:spid="_x0000_i1133" type="#_x0000_t75" style="width:405pt;height:246pt;visibility:visible">
            <v:imagedata r:id="rId114" o:title="" croptop="20841f" cropbottom="20486f" cropleft="3714f" cropright="394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108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60" style="position:absolute;left:0;text-align:left;margin-left:180pt;margin-top:110.5pt;width:39pt;height:21pt;z-index:25184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38" o:spid="_x0000_s1361" style="position:absolute;left:0;text-align:left;flip:x;z-index:251710976;visibility:visible" from="201.6pt,119.9pt" to="210.6pt,14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362" style="position:absolute;left:0;text-align:left;margin-left:198pt;margin-top:128.5pt;width:18pt;height:18pt;z-index:251534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moX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5" o:spid="_x0000_i1134" type="#_x0000_t75" style="width:393pt;height:236.25pt;visibility:visible">
            <v:imagedata r:id="rId115" o:title="" croptop="20432f" cropbottom="20568f" cropleft="3945f" cropright="394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109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63" style="position:absolute;left:0;text-align:left;margin-left:180pt;margin-top:99.15pt;width:36pt;height:21pt;z-index:251849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41" o:spid="_x0000_s1364" style="position:absolute;left:0;text-align:left;flip:x y;z-index:251712000;visibility:visible" from="201.6pt,90.55pt" to="219.6pt,1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">
            <v:stroke endarrow="block"/>
          </v:line>
        </w:pict>
      </w:r>
      <w:r>
        <w:rPr>
          <w:noProof/>
          <w:lang w:eastAsia="ru-RU"/>
        </w:rPr>
        <w:pict>
          <v:oval id="_x0000_s1365" style="position:absolute;left:0;text-align:left;margin-left:198pt;margin-top:81.15pt;width:18pt;height:18pt;z-index:251535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6" o:spid="_x0000_i1135" type="#_x0000_t75" style="width:393pt;height:246pt;visibility:visible">
            <v:imagedata r:id="rId116" o:title="" croptop="20677f" cropbottom="20650f" cropleft="4061f" cropright="3830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110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66" style="position:absolute;left:0;text-align:left;margin-left:189pt;margin-top:101.5pt;width:36pt;height:18pt;z-index:251850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T57kQIAAC8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44" o:spid="_x0000_s1367" style="position:absolute;left:0;text-align:left;flip:y;z-index:251713024;visibility:visible" from="219.6pt,83.9pt" to="219.6pt,1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368" style="position:absolute;left:0;text-align:left;margin-left:207pt;margin-top:83.5pt;width:18pt;height:18pt;z-index:251536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7" o:spid="_x0000_i1136" type="#_x0000_t75" style="width:405pt;height:243.75pt;visibility:visible">
            <v:imagedata r:id="rId117" o:title="" croptop="20595f" cropbottom="20568f" cropleft="3824f" cropright="3830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111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69" style="position:absolute;left:0;text-align:left;margin-left:225pt;margin-top:122.5pt;width:36pt;height:18pt;z-index:251851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gcF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Kun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47" o:spid="_x0000_s1370" style="position:absolute;left:0;text-align:left;z-index:251714048;visibility:visible" from="246.6pt,122.9pt" to="264.6pt,1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371" style="position:absolute;left:0;text-align:left;margin-left:261pt;margin-top:113.5pt;width:18pt;height:18pt;z-index:251537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8" o:spid="_x0000_i1137" type="#_x0000_t75" style="width:405pt;height:245.25pt;visibility:visible">
            <v:imagedata r:id="rId118" o:title="" croptop="20514f" cropbottom="20572f" cropleft="3945f" cropright="3714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112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72" style="position:absolute;left:0;text-align:left;margin-left:171pt;margin-top:98.7pt;width:36pt;height:27pt;z-index:251852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h4lkQIAAC8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50" o:spid="_x0000_s1373" style="position:absolute;left:0;text-align:left;flip:y;z-index:251715072;visibility:visible" from="192.6pt,90.1pt" to="192.6pt,1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">
            <v:stroke endarrow="block"/>
          </v:line>
        </w:pict>
      </w:r>
      <w:r>
        <w:rPr>
          <w:noProof/>
          <w:lang w:eastAsia="ru-RU"/>
        </w:rPr>
        <w:pict>
          <v:oval id="_x0000_s1374" style="position:absolute;left:0;text-align:left;margin-left:180pt;margin-top:80.7pt;width:18pt;height:18pt;z-index:251538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49" o:spid="_x0000_i1138" type="#_x0000_t75" style="width:406.5pt;height:237pt;visibility:visible">
            <v:imagedata r:id="rId119" o:title="" croptop="20677f" cropbottom="20568f" cropleft="4176f" cropright="395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113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75" style="position:absolute;left:0;text-align:left;margin-left:201pt;margin-top:80.5pt;width:36pt;height:18pt;z-index:251853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53" o:spid="_x0000_s1376" style="position:absolute;left:0;text-align:left;flip:y;z-index:251716096;visibility:visible" from="201.6pt,68.9pt" to="201.6pt,1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377" style="position:absolute;left:0;text-align:left;margin-left:198pt;margin-top:59.5pt;width:18pt;height:18pt;z-index:251539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0" o:spid="_x0000_i1139" type="#_x0000_t75" style="width:405pt;height:237pt;visibility:visible">
            <v:imagedata r:id="rId120" o:title="" croptop="20841f" cropbottom="20732f" cropleft="3824f" cropright="383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114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78" style="position:absolute;left:0;text-align:left;margin-left:189pt;margin-top:115.3pt;width:36pt;height:18pt;z-index:251854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56" o:spid="_x0000_s1379" style="position:absolute;left:0;text-align:left;z-index:251717120;visibility:visible" from="192.6pt,106.7pt" to="237.6pt,1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">
            <v:stroke endarrow="block"/>
          </v:line>
        </w:pict>
      </w:r>
      <w:r>
        <w:rPr>
          <w:noProof/>
          <w:lang w:eastAsia="ru-RU"/>
        </w:rPr>
        <w:pict>
          <v:oval id="_x0000_s1380" style="position:absolute;left:0;text-align:left;margin-left:225pt;margin-top:106.3pt;width:18pt;height:18pt;z-index:25154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KJZ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1" o:spid="_x0000_i1140" type="#_x0000_t75" style="width:411pt;height:228.75pt;visibility:visible">
            <v:imagedata r:id="rId121" o:title="" croptop="20677f" cropbottom="20813f" cropleft="3824f" cropright="3714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115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81" style="position:absolute;left:0;text-align:left;margin-left:234pt;margin-top:153.15pt;width:36pt;height:18pt;z-index:251855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59" o:spid="_x0000_s1382" style="position:absolute;left:0;text-align:left;z-index:251718144;visibility:visible" from="246.6pt,144.55pt" to="291.6pt,17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383" style="position:absolute;left:0;text-align:left;margin-left:279pt;margin-top:162.15pt;width:18pt;height:18pt;z-index:251542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2" o:spid="_x0000_i1141" type="#_x0000_t75" style="width:411.75pt;height:246pt;visibility:visible">
            <v:imagedata r:id="rId122" o:title="" croptop="20677f" cropbottom="20650f" cropleft="3824f" cropright="3599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116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84" style="position:absolute;left:0;text-align:left;margin-left:3in;margin-top:119.5pt;width:36pt;height:18pt;z-index:25185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62" o:spid="_x0000_s1385" style="position:absolute;left:0;text-align:left;flip:x;z-index:251719168;visibility:visible" from="228.6pt,119.9pt" to="264.6pt,14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386" style="position:absolute;left:0;text-align:left;margin-left:3in;margin-top:137.5pt;width:18pt;height:18pt;z-index:251543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3" o:spid="_x0000_i1142" type="#_x0000_t75" style="width:387pt;height:228pt;visibility:visible">
            <v:imagedata r:id="rId123" o:title="" croptop="20595f" cropbottom="20899f" cropleft="4061f" cropright="394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117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87" style="position:absolute;left:0;text-align:left;margin-left:171pt;margin-top:81.15pt;width:42pt;height:24pt;z-index:251857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65" o:spid="_x0000_s1388" style="position:absolute;left:0;text-align:left;flip:y;z-index:251720192;visibility:visible" from="201.6pt,81.55pt" to="201.6pt,10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">
            <v:stroke endarrow="block"/>
          </v:line>
        </w:pict>
      </w:r>
      <w:r>
        <w:rPr>
          <w:noProof/>
          <w:lang w:eastAsia="ru-RU"/>
        </w:rPr>
        <w:pict>
          <v:oval id="_x0000_s1389" style="position:absolute;left:0;text-align:left;margin-left:198pt;margin-top:72.15pt;width:18pt;height:18pt;z-index:251544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4" o:spid="_x0000_i1143" type="#_x0000_t75" style="width:405.75pt;height:243.75pt;visibility:visible">
            <v:imagedata r:id="rId124" o:title="" croptop="20759f" cropbottom="20405f" cropleft="4176f" cropright="4182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118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90" style="position:absolute;left:0;text-align:left;margin-left:162pt;margin-top:94.2pt;width:36pt;height:18pt;z-index:251858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4155FF">
                  <w:r>
                    <w:t>20 м</w:t>
                  </w:r>
                </w:p>
                <w:p w:rsidR="00981548" w:rsidRPr="008374EC" w:rsidRDefault="00981548" w:rsidP="004155FF"/>
              </w:txbxContent>
            </v:textbox>
          </v:rect>
        </w:pict>
      </w:r>
      <w:r>
        <w:rPr>
          <w:noProof/>
          <w:lang w:eastAsia="ru-RU"/>
        </w:rPr>
        <w:pict>
          <v:line id="Line 368" o:spid="_x0000_s1391" style="position:absolute;left:0;text-align:left;flip:y;z-index:251721216;visibility:visible" from="201.6pt,94.6pt" to="201.6pt,1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">
            <v:stroke endarrow="block"/>
          </v:line>
        </w:pict>
      </w:r>
      <w:r>
        <w:rPr>
          <w:noProof/>
          <w:lang w:eastAsia="ru-RU"/>
        </w:rPr>
        <w:pict>
          <v:oval id="_x0000_s1392" style="position:absolute;left:0;text-align:left;margin-left:198pt;margin-top:85.2pt;width:18pt;height:18pt;z-index:251545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5" o:spid="_x0000_i1144" type="#_x0000_t75" style="width:405pt;height:237pt;visibility:visible">
            <v:imagedata r:id="rId125" o:title="" croptop="20595f" cropbottom="20654f" cropleft="3824f" cropright="383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1D7D8E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119</w:t>
      </w:r>
    </w:p>
    <w:p w:rsidR="00981548" w:rsidRDefault="00981548" w:rsidP="001D7D8E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93" style="position:absolute;left:0;text-align:left;margin-left:252pt;margin-top:90.15pt;width:36pt;height:18pt;z-index:251859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PqN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JsX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71" o:spid="_x0000_s1394" style="position:absolute;left:0;text-align:left;flip:y;z-index:251722240;visibility:visible" from="246.6pt,81.55pt" to="255.6pt,1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395" style="position:absolute;left:0;text-align:left;margin-left:243pt;margin-top:72.15pt;width:18pt;height:18pt;z-index:251546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6" o:spid="_x0000_i1145" type="#_x0000_t75" style="width:393pt;height:243.75pt;visibility:visible">
            <v:imagedata r:id="rId126" o:title="" croptop="20514f" cropbottom="20654f" cropleft="3945f" cropright="395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120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96" style="position:absolute;left:0;text-align:left;margin-left:162pt;margin-top:94.2pt;width:36pt;height:18pt;z-index:251860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74" o:spid="_x0000_s1397" style="position:absolute;left:0;text-align:left;flip:x y;z-index:251723264;visibility:visible" from="147.6pt,103.6pt" to="192.6pt,1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">
            <v:stroke endarrow="block"/>
          </v:line>
        </w:pict>
      </w:r>
      <w:r>
        <w:rPr>
          <w:noProof/>
          <w:lang w:eastAsia="ru-RU"/>
        </w:rPr>
        <w:pict>
          <v:oval id="_x0000_s1398" style="position:absolute;left:0;text-align:left;margin-left:135pt;margin-top:94.2pt;width:18pt;height:18pt;z-index:251547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sDr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d8sVhwZkVP&#10;TXrYC8NmUZvB+ZJSntwjRnbe3YP87pmFdSdsq24RYeiUqKmiaczPXl2IjqerbDt8hpqAxS5AkunQ&#10;YB8BSQB2SN04nruhDoFJOiyKq0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7" o:spid="_x0000_i1146" type="#_x0000_t75" style="width:387pt;height:245.25pt;visibility:visible">
            <v:imagedata r:id="rId127" o:title="" croptop="20595f" cropbottom="20486f" cropleft="3945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121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399" style="position:absolute;left:0;text-align:left;margin-left:198pt;margin-top:95.5pt;width:36pt;height:18pt;z-index:251861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En6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77" o:spid="_x0000_s1400" style="position:absolute;left:0;text-align:left;flip:x y;z-index:251724288;visibility:visible" from="192.6pt,113.9pt" to="228.6pt,1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">
            <v:stroke endarrow="block"/>
          </v:line>
        </w:pict>
      </w:r>
      <w:r>
        <w:rPr>
          <w:noProof/>
          <w:lang w:eastAsia="ru-RU"/>
        </w:rPr>
        <w:pict>
          <v:oval id="_x0000_s1401" style="position:absolute;left:0;text-align:left;margin-left:189pt;margin-top:104.5pt;width:18pt;height:18pt;z-index:251548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8" o:spid="_x0000_i1147" type="#_x0000_t75" style="width:405pt;height:237pt;visibility:visible">
            <v:imagedata r:id="rId128" o:title="" croptop="20595f" cropbottom="20654f" cropleft="3824f" cropright="383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122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02" style="position:absolute;left:0;text-align:left;margin-left:171pt;margin-top:97.3pt;width:36pt;height:1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80" o:spid="_x0000_s1403" style="position:absolute;left:0;text-align:left;flip:x y;z-index:251725312;visibility:visible" from="165.6pt,106.7pt" to="192.6pt,1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">
            <v:stroke endarrow="block"/>
          </v:line>
        </w:pict>
      </w:r>
      <w:r>
        <w:rPr>
          <w:noProof/>
          <w:lang w:eastAsia="ru-RU"/>
        </w:rPr>
        <w:pict>
          <v:oval id="_x0000_s1404" style="position:absolute;left:0;text-align:left;margin-left:153pt;margin-top:97.3pt;width:18pt;height:18pt;z-index:251549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0Ui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59" o:spid="_x0000_i1148" type="#_x0000_t75" style="width:387pt;height:235.5pt;visibility:visible">
            <v:imagedata r:id="rId129" o:title="" croptop="20759f" cropbottom="20654f" cropleft="4061f" cropright="395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123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05" style="position:absolute;left:0;text-align:left;margin-left:207pt;margin-top:122.5pt;width:36pt;height:1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jLZ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83" o:spid="_x0000_s1406" style="position:absolute;left:0;text-align:left;z-index:251726336;visibility:visible" from="219.6pt,122.9pt" to="255.6pt,1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">
            <v:stroke endarrow="block"/>
          </v:line>
        </w:pict>
      </w:r>
      <w:r>
        <w:rPr>
          <w:noProof/>
          <w:lang w:eastAsia="ru-RU"/>
        </w:rPr>
        <w:pict>
          <v:oval id="_x0000_s1407" style="position:absolute;left:0;text-align:left;margin-left:252pt;margin-top:113.5pt;width:18pt;height:18pt;z-index:251550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XgY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d8MZ9zZkVP&#10;TXrYC8NmUZvB+ZJSntwjRnbe3YP87pmFdSdsq24RYeiUqKmiaczPXl2IjqerbDt8hpqAxS5AkunQ&#10;YB8BSQB2SN04nruhDoFJOiyKq0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0" o:spid="_x0000_i1149" type="#_x0000_t75" style="width:387pt;height:245.25pt;visibility:visible">
            <v:imagedata r:id="rId130" o:title="" croptop="20642f" cropbottom="20728f" cropleft="3945f" cropright="406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124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08" style="position:absolute;left:0;text-align:left;margin-left:180pt;margin-top:125.7pt;width:36pt;height:18pt;z-index:251864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86" o:spid="_x0000_s1409" style="position:absolute;left:0;text-align:left;z-index:251727360;visibility:visible" from="210.6pt,117.1pt" to="219.6pt,16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">
            <v:stroke endarrow="block"/>
          </v:line>
        </w:pict>
      </w:r>
      <w:r>
        <w:rPr>
          <w:noProof/>
          <w:lang w:eastAsia="ru-RU"/>
        </w:rPr>
        <w:pict>
          <v:oval id="_x0000_s1410" style="position:absolute;left:0;text-align:left;margin-left:207pt;margin-top:152.7pt;width:18pt;height:18pt;z-index:251551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x+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1" o:spid="_x0000_i1150" type="#_x0000_t75" style="width:393pt;height:237pt;visibility:visible">
            <v:imagedata r:id="rId131" o:title="" croptop="20841f" cropbottom="20732f" cropleft="3945f" cropright="395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125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11" style="position:absolute;left:0;text-align:left;margin-left:180pt;margin-top:95.5pt;width:36pt;height:18pt;z-index:251866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89" o:spid="_x0000_s1412" style="position:absolute;left:0;text-align:left;flip:y;z-index:251728384;visibility:visible" from="3in,86.5pt" to="3in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413" style="position:absolute;left:0;text-align:left;margin-left:207pt;margin-top:77.5pt;width:18pt;height:18pt;z-index:251552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2" o:spid="_x0000_i1151" type="#_x0000_t75" style="width:387pt;height:237pt;visibility:visible">
            <v:imagedata r:id="rId132" o:title="" croptop="20514f" cropbottom="20736f" cropleft="4061f" cropright="395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126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14" style="position:absolute;left:0;text-align:left;margin-left:180pt;margin-top:124.3pt;width:36pt;height:18pt;z-index:251865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fdKkQIAAC8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92" o:spid="_x0000_s1415" style="position:absolute;left:0;text-align:left;z-index:251729408;visibility:visible" from="3in,124.3pt" to="3in,1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">
            <v:stroke endarrow="block"/>
          </v:line>
        </w:pict>
      </w:r>
      <w:r>
        <w:rPr>
          <w:noProof/>
          <w:lang w:eastAsia="ru-RU"/>
        </w:rPr>
        <w:pict>
          <v:oval id="_x0000_s1416" style="position:absolute;left:0;text-align:left;margin-left:207pt;margin-top:151.3pt;width:18pt;height:18pt;z-index:251553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gjs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d8MVtwZkVP&#10;TXrYC8NmUZvB+ZJSntwjRnbe3YP87pmFdSdsq24RYeiUqKmiaczPXl2IjqerbDt8hpqAxS5AkunQ&#10;YB8BSQB2SN04nruhDoFJOiyKq0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3" o:spid="_x0000_i1152" type="#_x0000_t75" style="width:406.5pt;height:237pt;visibility:visible">
            <v:imagedata r:id="rId133" o:title="" croptop="20677f" cropbottom="20568f" cropleft="4176f" cropright="4077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127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17" style="position:absolute;left:0;text-align:left;margin-left:162pt;margin-top:86.5pt;width:36pt;height:18pt;z-index:251867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95" o:spid="_x0000_s1418" style="position:absolute;left:0;text-align:left;flip:y;z-index:251730432;visibility:visible" from="198pt,77.5pt" to="198pt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419" style="position:absolute;left:0;text-align:left;margin-left:189pt;margin-top:68.5pt;width:18pt;height:18pt;z-index:251554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4" o:spid="_x0000_i1153" type="#_x0000_t75" style="width:393pt;height:237pt;visibility:visible">
            <v:imagedata r:id="rId134" o:title="" croptop="20759f" cropbottom="20817f" cropleft="3945f" cropright="395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128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20" style="position:absolute;left:0;text-align:left;margin-left:180pt;margin-top:97.3pt;width:36pt;height:18pt;z-index:251868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neHkQIAAC8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398" o:spid="_x0000_s1421" style="position:absolute;left:0;text-align:left;flip:y;z-index:251731456;visibility:visible" from="198pt,106.3pt" to="225pt,1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422" style="position:absolute;left:0;text-align:left;margin-left:3in;margin-top:97.3pt;width:18pt;height:18pt;z-index:251555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5" o:spid="_x0000_i1154" type="#_x0000_t75" style="width:387pt;height:237pt;visibility:visible">
            <v:imagedata r:id="rId135" o:title="" croptop="20595f" cropbottom="20981f" cropleft="4061f" cropright="3951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129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23" style="position:absolute;left:0;text-align:left;margin-left:180pt;margin-top:113.5pt;width:36pt;height:18pt;z-index:251869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O9dkAIAAC8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401" o:spid="_x0000_s1424" style="position:absolute;left:0;text-align:left;flip:x;z-index:251732480;visibility:visible" from="207pt,122.5pt" to="3in,1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">
            <v:stroke endarrow="block"/>
          </v:line>
        </w:pict>
      </w:r>
      <w:r>
        <w:rPr>
          <w:noProof/>
          <w:lang w:eastAsia="ru-RU"/>
        </w:rPr>
        <w:pict>
          <v:oval id="_x0000_s1425" style="position:absolute;left:0;text-align:left;margin-left:198pt;margin-top:131.5pt;width:18pt;height:18pt;z-index:251556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PeAFg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6" o:spid="_x0000_i1155" type="#_x0000_t75" style="width:411.75pt;height:228pt;visibility:visible">
            <v:imagedata r:id="rId136" o:title="" croptop="20759f" cropbottom="20736f" cropleft="3824f" cropright="3604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7498D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130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26" style="position:absolute;left:0;text-align:left;margin-left:198pt;margin-top:124.55pt;width:36pt;height:18pt;z-index:251870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0845F5">
                  <w:r>
                    <w:t>20 м</w:t>
                  </w:r>
                </w:p>
                <w:p w:rsidR="00981548" w:rsidRPr="008374EC" w:rsidRDefault="00981548" w:rsidP="000845F5"/>
              </w:txbxContent>
            </v:textbox>
          </v:rect>
        </w:pict>
      </w:r>
      <w:r>
        <w:rPr>
          <w:noProof/>
          <w:lang w:eastAsia="ru-RU"/>
        </w:rPr>
        <w:pict>
          <v:line id="Line 404" o:spid="_x0000_s1427" style="position:absolute;left:0;text-align:left;z-index:251733504;visibility:visible" from="3in,115.55pt" to="243pt,15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428" style="position:absolute;left:0;text-align:left;margin-left:234pt;margin-top:142.55pt;width:18pt;height:18pt;z-index:251557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9If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7" o:spid="_x0000_i1156" type="#_x0000_t75" style="width:387pt;height:246pt;visibility:visible">
            <v:imagedata r:id="rId137" o:title="" croptop="20759f" cropbottom="20568f" cropleft="3945f" cropright="4066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131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7498D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29" style="position:absolute;left:0;text-align:left;margin-left:189pt;margin-top:122.5pt;width:36pt;height:18pt;z-index:251871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07" o:spid="_x0000_s1430" style="position:absolute;left:0;text-align:left;flip:x y;z-index:251734528;visibility:visible" from="198pt,113.5pt" to="225pt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">
            <v:stroke endarrow="block"/>
          </v:line>
        </w:pict>
      </w:r>
      <w:r>
        <w:rPr>
          <w:noProof/>
          <w:lang w:eastAsia="ru-RU"/>
        </w:rPr>
        <w:pict>
          <v:oval id="_x0000_s1431" style="position:absolute;left:0;text-align:left;margin-left:189pt;margin-top:104.5pt;width:18pt;height:18pt;z-index:251558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69" o:spid="_x0000_i1157" type="#_x0000_t75" style="width:387pt;height:246pt;visibility:visible">
            <v:imagedata r:id="rId138" o:title="" croptop="20759f" cropbottom="20568f" cropleft="4061f" cropright="3945f"/>
          </v:shape>
        </w:pic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7498D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132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32" style="position:absolute;left:0;text-align:left;margin-left:189pt;margin-top:97.85pt;width:36pt;height:18pt;z-index:251872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10" o:spid="_x0000_s1433" style="position:absolute;left:0;text-align:left;flip:x;z-index:251735552;visibility:visible" from="189pt,106.85pt" to="225pt,1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434" style="position:absolute;left:0;text-align:left;margin-left:180pt;margin-top:106.85pt;width:18pt;height:18pt;z-index:251559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oorFQ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89" o:spid="_x0000_i1158" type="#_x0000_t75" style="width:393pt;height:235.5pt;visibility:visible">
            <v:imagedata r:id="rId139" o:title="" croptop="20759f" cropbottom="20654f" cropleft="3945f" cropright="3945f"/>
          </v:shape>
        </w:pict>
      </w:r>
    </w:p>
    <w:p w:rsidR="00981548" w:rsidRDefault="00981548" w:rsidP="00B02519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133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35" style="position:absolute;left:0;text-align:left;margin-left:180pt;margin-top:104.5pt;width:36pt;height:18pt;z-index:251873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tj1kAIAAC8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13" o:spid="_x0000_s1436" style="position:absolute;left:0;text-align:left;flip:x y;z-index:251736576;visibility:visible" from="207pt,95.5pt" to="3in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">
            <v:stroke endarrow="block"/>
          </v:line>
        </w:pict>
      </w:r>
      <w:r>
        <w:rPr>
          <w:noProof/>
          <w:lang w:eastAsia="ru-RU"/>
        </w:rPr>
        <w:pict>
          <v:oval id="_x0000_s1437" style="position:absolute;left:0;text-align:left;margin-left:198pt;margin-top:86.5pt;width:18pt;height:18pt;z-index:251560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0" o:spid="_x0000_i1159" type="#_x0000_t75" style="width:381.75pt;height:243.75pt;visibility:visible">
            <v:imagedata r:id="rId140" o:title="" croptop="20510f" cropbottom="20646f" cropleft="4061f" cropright="3956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134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38" style="position:absolute;left:0;text-align:left;margin-left:189pt;margin-top:99pt;width:36pt;height:18pt;z-index:251874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16" o:spid="_x0000_s1439" style="position:absolute;left:0;text-align:left;flip:y;z-index:251737600;visibility:visible" from="225pt,81pt" to="225pt,1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">
            <v:stroke endarrow="block"/>
          </v:line>
        </w:pict>
      </w:r>
      <w:r>
        <w:rPr>
          <w:noProof/>
          <w:lang w:eastAsia="ru-RU"/>
        </w:rPr>
        <w:pict>
          <v:oval id="_x0000_s1440" style="position:absolute;left:0;text-align:left;margin-left:3in;margin-top:81pt;width:18pt;height:18pt;z-index:251561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gya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1" o:spid="_x0000_i1160" type="#_x0000_t75" style="width:405.75pt;height:246pt;visibility:visible">
            <v:imagedata r:id="rId141" o:title="" croptop="20759f" cropbottom="20568f" cropleft="4061f" cropright="4298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135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41" style="position:absolute;left:0;text-align:left;margin-left:189pt;margin-top:119.35pt;width:36pt;height:18pt;z-index:251875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VhHjw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19" o:spid="_x0000_s1442" style="position:absolute;left:0;text-align:left;z-index:251738624;visibility:visible" from="207pt,110.35pt" to="234pt,1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">
            <v:stroke endarrow="block"/>
          </v:line>
        </w:pict>
      </w:r>
      <w:r>
        <w:rPr>
          <w:noProof/>
          <w:lang w:eastAsia="ru-RU"/>
        </w:rPr>
        <w:pict>
          <v:oval id="_x0000_s1443" style="position:absolute;left:0;text-align:left;margin-left:3in;margin-top:119.35pt;width:18pt;height:18pt;z-index:251562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2" o:spid="_x0000_i1161" type="#_x0000_t75" style="width:411.75pt;height:236.25pt;visibility:visible">
            <v:imagedata r:id="rId142" o:title="" croptop="20432f" cropbottom="20568f" cropleft="3714f" cropright="3709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136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44" style="position:absolute;left:0;text-align:left;margin-left:180pt;margin-top:99pt;width:36pt;height:18pt;z-index:25187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ejhkA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23" o:spid="_x0000_s1445" style="position:absolute;left:0;text-align:left;flip:y;z-index:251739648;visibility:visible" from="207pt,90pt" to="3in,1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446" style="position:absolute;left:0;text-align:left;margin-left:207pt;margin-top:81pt;width:18pt;height:18pt;z-index:251564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Tz/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3" o:spid="_x0000_i1162" type="#_x0000_t75" style="width:393pt;height:237pt;visibility:visible">
            <v:imagedata r:id="rId143" o:title="" croptop="20595f" cropbottom="20654f" cropleft="3945f" cropright="3956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137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47" style="position:absolute;left:0;text-align:left;margin-left:198pt;margin-top:118.75pt;width:36pt;height:18pt;z-index:251877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26" o:spid="_x0000_s1448" style="position:absolute;left:0;text-align:left;flip:x;z-index:251740672;visibility:visible" from="225pt,118.75pt" to="234pt,15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449" style="position:absolute;left:0;text-align:left;margin-left:3in;margin-top:136.75pt;width:18pt;height:18pt;z-index:251563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OiZ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4" o:spid="_x0000_i1163" type="#_x0000_t75" style="width:405pt;height:236.25pt;visibility:visible">
            <v:imagedata r:id="rId144" o:title="" croptop="20350f" cropbottom="20654f" cropleft="3824f" cropright="3830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138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50" style="position:absolute;left:0;text-align:left;margin-left:171pt;margin-top:99pt;width:36pt;height:18pt;z-index:251878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l+gkAIAAC8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29" o:spid="_x0000_s1451" style="position:absolute;left:0;text-align:left;flip:y;z-index:251741696;visibility:visible" from="207pt,81pt" to="207pt,1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">
            <v:stroke endarrow="block"/>
          </v:line>
        </w:pict>
      </w:r>
      <w:r>
        <w:rPr>
          <w:noProof/>
          <w:lang w:eastAsia="ru-RU"/>
        </w:rPr>
        <w:pict>
          <v:oval id="_x0000_s1452" style="position:absolute;left:0;text-align:left;margin-left:198pt;margin-top:1in;width:18pt;height:18pt;z-index:251565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5" o:spid="_x0000_i1164" type="#_x0000_t75" style="width:381.75pt;height:237pt;visibility:visible">
            <v:imagedata r:id="rId145" o:title="" croptop="20595f" cropbottom="20654f" cropleft="4061f" cropright="3956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139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53" style="position:absolute;left:0;text-align:left;margin-left:189pt;margin-top:91.75pt;width:36pt;height:18pt;z-index:251879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W1kkQIAAC8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32" o:spid="_x0000_s1454" style="position:absolute;left:0;text-align:left;flip:y;z-index:251742720;visibility:visible" from="225pt,73.75pt" to="225pt,1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455" style="position:absolute;left:0;text-align:left;margin-left:3in;margin-top:73.75pt;width:18pt;height:18pt;z-index:251566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cAf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6" o:spid="_x0000_i1165" type="#_x0000_t75" style="width:406.5pt;height:246pt;visibility:visible">
            <v:imagedata r:id="rId146" o:title="" croptop="20595f" cropbottom="20736f" cropleft="4061f" cropright="4066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140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56" style="position:absolute;left:0;text-align:left;margin-left:2in;margin-top:117pt;width:36pt;height:18pt;z-index:251880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zklkQIAAC8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" stroked="f" strokecolor="white">
            <v:fill opacity="0"/>
            <v:textbox>
              <w:txbxContent>
                <w:p w:rsidR="00981548" w:rsidRDefault="00981548" w:rsidP="00566A2B">
                  <w:r>
                    <w:t>25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35" o:spid="_x0000_s1457" style="position:absolute;left:0;text-align:left;z-index:251743744;visibility:visible" from="180pt,108pt" to="180pt,15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">
            <v:stroke endarrow="block"/>
          </v:line>
        </w:pict>
      </w:r>
      <w:r>
        <w:rPr>
          <w:noProof/>
          <w:lang w:eastAsia="ru-RU"/>
        </w:rPr>
        <w:pict>
          <v:oval id="_x0000_s1458" style="position:absolute;left:0;text-align:left;margin-left:171pt;margin-top:2in;width:18pt;height:18pt;z-index:251567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FToFgIAAC4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7" o:spid="_x0000_i1166" type="#_x0000_t75" style="width:381.75pt;height:237pt;visibility:visible">
            <v:imagedata r:id="rId147" o:title="" croptop="20677f" cropbottom="20568f" cropleft="3945f" cropright="4072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141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59" style="position:absolute;left:0;text-align:left;margin-left:171pt;margin-top:91.75pt;width:36pt;height:18pt;z-index:251881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38" o:spid="_x0000_s1460" style="position:absolute;left:0;text-align:left;flip:y;z-index:251744768;visibility:visible" from="198pt,91.75pt" to="207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461" style="position:absolute;left:0;text-align:left;margin-left:198pt;margin-top:82.75pt;width:18pt;height:18pt;z-index:251568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8" o:spid="_x0000_i1167" type="#_x0000_t75" style="width:393pt;height:235.5pt;visibility:visible">
            <v:imagedata r:id="rId148" o:title="" croptop="20677f" cropbottom="20732f" cropleft="4061f" cropright="3835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142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62" style="position:absolute;left:0;text-align:left;margin-left:171pt;margin-top:81pt;width:36pt;height:18pt;z-index:251883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" stroked="f" strokecolor="white">
            <v:fill opacity="0"/>
            <v:textbox style="mso-next-textbox:#_x0000_s1462"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41" o:spid="_x0000_s1463" style="position:absolute;left:0;text-align:left;flip:y;z-index:251745792;visibility:visible" from="180pt,81pt" to="3in,1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">
            <v:stroke endarrow="block"/>
          </v:line>
        </w:pict>
      </w:r>
      <w:r>
        <w:rPr>
          <w:noProof/>
          <w:lang w:eastAsia="ru-RU"/>
        </w:rPr>
        <w:pict>
          <v:oval id="_x0000_s1464" style="position:absolute;left:0;text-align:left;margin-left:207pt;margin-top:1in;width:18pt;height:18pt;z-index:251569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5H5Fg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299" o:spid="_x0000_i1168" type="#_x0000_t75" style="width:406.5pt;height:235.5pt;visibility:visible">
            <v:imagedata r:id="rId149" o:title="" croptop="20759f" cropbottom="20654f" cropleft="4061f" cropright="4072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143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65" style="position:absolute;left:0;text-align:left;margin-left:207pt;margin-top:120.45pt;width:36pt;height:18pt;z-index:251884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MNxkA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XNVz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" stroked="f" strokecolor="white">
            <v:fill opacity="0"/>
            <v:textbox style="mso-next-textbox:#_x0000_s1465"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oval id="_x0000_s1466" style="position:absolute;left:0;text-align:left;margin-left:198pt;margin-top:138.45pt;width:18pt;height:18pt;z-index:251570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"/>
        </w:pict>
      </w:r>
      <w:r>
        <w:rPr>
          <w:noProof/>
          <w:lang w:eastAsia="ru-RU"/>
        </w:rPr>
        <w:pict>
          <v:line id="Line 445" o:spid="_x0000_s1467" style="position:absolute;left:0;text-align:left;z-index:251746816;visibility:visible" from="207pt,120.45pt" to="207pt,13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">
            <v:stroke endarrow="block"/>
          </v:line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0" o:spid="_x0000_i1169" type="#_x0000_t75" style="width:393pt;height:235.5pt;visibility:visible">
            <v:imagedata r:id="rId150" o:title="" croptop="20595f" cropbottom="20817f" cropleft="3945f" cropright="3945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144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68" style="position:absolute;left:0;text-align:left;margin-left:171pt;margin-top:126pt;width:36pt;height:18pt;z-index:251885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47" o:spid="_x0000_s1469" style="position:absolute;left:0;text-align:left;flip:x;z-index:251747840;visibility:visible" from="162pt,117pt" to="198pt,1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">
            <v:stroke endarrow="block"/>
          </v:line>
        </w:pict>
      </w:r>
      <w:r>
        <w:rPr>
          <w:noProof/>
          <w:lang w:eastAsia="ru-RU"/>
        </w:rPr>
        <w:pict>
          <v:oval id="_x0000_s1470" style="position:absolute;left:0;text-align:left;margin-left:153pt;margin-top:108pt;width:18pt;height:18pt;z-index:251571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1" o:spid="_x0000_i1170" type="#_x0000_t75" style="width:406.5pt;height:243.75pt;visibility:visible">
            <v:imagedata r:id="rId151" o:title="" croptop="20595f" cropbottom="20568f" cropleft="3945f" cropright="4182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>
        <w:rPr>
          <w:rFonts w:ascii="Times New Roman" w:hAnsi="Times New Roman"/>
          <w:szCs w:val="36"/>
        </w:rPr>
        <w:t>М 1</w:t>
      </w:r>
      <w:r w:rsidRPr="00C40C3A">
        <w:rPr>
          <w:rFonts w:ascii="Times New Roman" w:hAnsi="Times New Roman"/>
          <w:szCs w:val="36"/>
        </w:rPr>
        <w:t>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145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71" style="position:absolute;left:0;text-align:left;margin-left:180pt;margin-top:112.05pt;width:36pt;height:18pt;z-index:251886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50" o:spid="_x0000_s1472" style="position:absolute;left:0;text-align:left;flip:x;z-index:251748864;visibility:visible" from="171pt,103.05pt" to="189pt,13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473" style="position:absolute;left:0;text-align:left;margin-left:162pt;margin-top:130.05pt;width:18pt;height:18pt;z-index:251572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2" o:spid="_x0000_i1171" type="#_x0000_t75" style="width:393pt;height:246pt;visibility:visible">
            <v:imagedata r:id="rId152" o:title="" croptop="20677f" cropbottom="20650f" cropleft="3945f" cropright="3945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146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74" style="position:absolute;left:0;text-align:left;margin-left:153pt;margin-top:103.45pt;width:36pt;height:18pt;z-index:251887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53" o:spid="_x0000_s1475" style="position:absolute;left:0;text-align:left;flip:y;z-index:251749888;visibility:visible" from="189pt,94.45pt" to="189pt,1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476" style="position:absolute;left:0;text-align:left;margin-left:180pt;margin-top:85.45pt;width:18pt;height:18pt;z-index:25157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3" o:spid="_x0000_i1172" type="#_x0000_t75" style="width:405pt;height:246pt;visibility:visible">
            <v:imagedata r:id="rId153" o:title="" croptop="20677f" cropbottom="20650f" cropleft="3824f" cropright="3830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147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77" style="position:absolute;left:0;text-align:left;margin-left:162pt;margin-top:105.8pt;width:36pt;height:18pt;z-index:25188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" stroked="f" strokecolor="white">
            <v:fill opacity="0"/>
            <v:textbox>
              <w:txbxContent>
                <w:p w:rsidR="00981548" w:rsidRDefault="00981548" w:rsidP="00566A2B">
                  <w:r>
                    <w:t>20 м</w:t>
                  </w:r>
                </w:p>
                <w:p w:rsidR="00981548" w:rsidRPr="008374EC" w:rsidRDefault="00981548" w:rsidP="00566A2B"/>
              </w:txbxContent>
            </v:textbox>
          </v:rect>
        </w:pict>
      </w:r>
      <w:r>
        <w:rPr>
          <w:noProof/>
          <w:lang w:eastAsia="ru-RU"/>
        </w:rPr>
        <w:pict>
          <v:line id="Line 456" o:spid="_x0000_s1478" style="position:absolute;left:0;text-align:left;flip:x;z-index:251750912;visibility:visible" from="180pt,114.8pt" to="207pt,13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479" style="position:absolute;left:0;text-align:left;margin-left:171pt;margin-top:123.8pt;width:18pt;height:18pt;z-index:251574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4" o:spid="_x0000_i1173" type="#_x0000_t75" style="width:399pt;height:237pt;visibility:visible">
            <v:imagedata r:id="rId154" o:title="" croptop="20677f" cropbottom="20568f" cropleft="3709f" cropright="4066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148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80" style="position:absolute;left:0;text-align:left;margin-left:153pt;margin-top:94.45pt;width:36pt;height:18pt;z-index:251889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59" o:spid="_x0000_s1481" style="position:absolute;left:0;text-align:left;flip:x y;z-index:251751936;visibility:visible" from="189pt,94.45pt" to="198pt,1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">
            <v:stroke endarrow="block"/>
          </v:line>
        </w:pict>
      </w:r>
      <w:r>
        <w:rPr>
          <w:noProof/>
          <w:lang w:eastAsia="ru-RU"/>
        </w:rPr>
        <w:pict>
          <v:oval id="_x0000_s1482" style="position:absolute;left:0;text-align:left;margin-left:180pt;margin-top:85.45pt;width:18pt;height:18pt;z-index:25157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Ovu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5" o:spid="_x0000_i1174" type="#_x0000_t75" style="width:406.5pt;height:228.75pt;visibility:visible">
            <v:imagedata r:id="rId155" o:title="" croptop="20677f" cropbottom="20813f" cropleft="4176f" cropright="4061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149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83" style="position:absolute;left:0;text-align:left;margin-left:171pt;margin-top:113.6pt;width:36pt;height:18pt;z-index:251890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T4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62" o:spid="_x0000_s1484" style="position:absolute;left:0;text-align:left;flip:x;z-index:251752960;visibility:visible" from="189pt,113.6pt" to="207pt,1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485" style="position:absolute;left:0;text-align:left;margin-left:180pt;margin-top:131.6pt;width:18pt;height:18pt;z-index:251576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tbU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6" o:spid="_x0000_i1175" type="#_x0000_t75" style="width:399pt;height:245.25pt;visibility:visible">
            <v:imagedata r:id="rId156" o:title="" croptop="20514f" cropbottom="19914f" cropleft="3593f" cropright="4187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C4F67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150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2C4F67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86" style="position:absolute;left:0;text-align:left;margin-left:225pt;margin-top:112.45pt;width:36pt;height:18pt;z-index:251891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nc1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XM0r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65" o:spid="_x0000_s1487" style="position:absolute;left:0;text-align:left;z-index:251753984;visibility:visible" from="3in,112.45pt" to="234pt,1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488" style="position:absolute;left:0;text-align:left;margin-left:225pt;margin-top:139.45pt;width:18pt;height:18pt;z-index:251577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wKy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07" o:spid="_x0000_i1176" type="#_x0000_t75" style="width:393pt;height:246pt;visibility:visible">
            <v:imagedata r:id="rId157" o:title="" croptop="20432f" cropbottom="20899f" cropleft="3945f" cropright="3951f"/>
          </v:shape>
        </w:pict>
      </w:r>
    </w:p>
    <w:p w:rsidR="00981548" w:rsidRDefault="00981548" w:rsidP="002C4F67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151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89" style="position:absolute;left:0;text-align:left;margin-left:189pt;margin-top:141.8pt;width:36pt;height:18pt;z-index:251892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ZS8kQ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68" o:spid="_x0000_s1490" style="position:absolute;left:0;text-align:left;z-index:251755008;visibility:visible" from="3in,132.8pt" to="252pt,16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491" style="position:absolute;left:0;text-align:left;margin-left:243pt;margin-top:159.8pt;width:18pt;height:18pt;z-index:251579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16" o:spid="_x0000_i1177" type="#_x0000_t75" style="width:399pt;height:236.25pt;visibility:visible">
            <v:imagedata r:id="rId158" o:title="" croptop="20432f" cropbottom="20568f" cropleft="3934f" cropright="3824f"/>
          </v:shape>
        </w:pic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0A2DE2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152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92" style="position:absolute;left:0;text-align:left;margin-left:171pt;margin-top:103.45pt;width:36pt;height:18pt;z-index:251893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71" o:spid="_x0000_s1493" style="position:absolute;left:0;text-align:left;flip:x;z-index:251756032;visibility:visible" from="162pt,121.45pt" to="207pt,1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">
            <v:stroke endarrow="block"/>
          </v:line>
        </w:pict>
      </w:r>
      <w:r>
        <w:rPr>
          <w:noProof/>
          <w:lang w:eastAsia="ru-RU"/>
        </w:rPr>
        <w:pict>
          <v:oval id="_x0000_s1494" style="position:absolute;left:0;text-align:left;margin-left:153pt;margin-top:112.45pt;width:18pt;height:18pt;z-index:251578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aYg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17" o:spid="_x0000_i1178" type="#_x0000_t75" style="width:381.75pt;height:245.25pt;visibility:visible">
            <v:imagedata r:id="rId159" o:title="" croptop="20432f" cropbottom="20654f" cropleft="3945f" cropright="4072f"/>
          </v:shape>
        </w:pic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153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95" style="position:absolute;left:0;text-align:left;margin-left:171pt;margin-top:88.6pt;width:36pt;height:18pt;z-index:251894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37EkQIAAC8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74" o:spid="_x0000_s1496" style="position:absolute;left:0;text-align:left;flip:y;z-index:251757056;visibility:visible" from="198pt,79.6pt" to="207pt,1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">
            <v:stroke endarrow="block"/>
          </v:line>
        </w:pict>
      </w:r>
      <w:r>
        <w:rPr>
          <w:noProof/>
          <w:lang w:eastAsia="ru-RU"/>
        </w:rPr>
        <w:pict>
          <v:oval id="_x0000_s1497" style="position:absolute;left:0;text-align:left;margin-left:198pt;margin-top:70.6pt;width:18pt;height:18pt;z-index:251584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18" o:spid="_x0000_i1179" type="#_x0000_t75" style="width:387pt;height:243.75pt;visibility:visible">
            <v:imagedata r:id="rId160" o:title="" croptop="20677f" cropbottom="20486f" cropleft="4176f" cropright="3830f"/>
          </v:shape>
        </w:pic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154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498" style="position:absolute;left:0;text-align:left;margin-left:171pt;margin-top:121.45pt;width:36pt;height:18pt;z-index:251895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zrbkQIAAC8FAAAOAAAAZHJzL2Uyb0RvYy54bWysVNuO2yAQfa/Uf0C8Z32Rk42tdVZ7aapK&#10;23bVbT+AAI5RMVAgcbar/nsHSNK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77" o:spid="_x0000_s1499" style="position:absolute;left:0;text-align:left;z-index:251758080;visibility:visible" from="189pt,112.45pt" to="3in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">
            <v:stroke endarrow="block"/>
          </v:line>
        </w:pict>
      </w:r>
      <w:r>
        <w:rPr>
          <w:noProof/>
          <w:lang w:eastAsia="ru-RU"/>
        </w:rPr>
        <w:pict>
          <v:oval id="_x0000_s1500" style="position:absolute;left:0;text-align:left;margin-left:207pt;margin-top:121.45pt;width:18pt;height:18pt;z-index:251580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19" o:spid="_x0000_i1180" type="#_x0000_t75" style="width:406.5pt;height:246pt;visibility:visible">
            <v:imagedata r:id="rId161" o:title="" croptop="20677f" cropbottom="20650f" cropleft="4176f" cropright="3945f"/>
          </v:shape>
        </w:pic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2030B6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155</w:t>
      </w:r>
    </w:p>
    <w:p w:rsidR="00981548" w:rsidRDefault="00981548" w:rsidP="002030B6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501" style="position:absolute;left:0;text-align:left;margin-left:171pt;margin-top:123.8pt;width:36pt;height:18pt;z-index:251896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80" o:spid="_x0000_s1502" style="position:absolute;left:0;text-align:left;flip:x;z-index:251759104;visibility:visible" from="189pt,123.8pt" to="207pt,1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">
            <v:stroke endarrow="block"/>
          </v:line>
        </w:pict>
      </w:r>
      <w:r>
        <w:rPr>
          <w:noProof/>
          <w:lang w:eastAsia="ru-RU"/>
        </w:rPr>
        <w:pict>
          <v:oval id="_x0000_s1503" style="position:absolute;left:0;text-align:left;margin-left:180pt;margin-top:150.8pt;width:18pt;height:18pt;z-index:251581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20" o:spid="_x0000_i1181" type="#_x0000_t75" style="width:399pt;height:246pt;visibility:visible">
            <v:imagedata r:id="rId162" o:title="" croptop="20595f" cropbottom="20736f" cropleft="3824f" cropright="3945f"/>
          </v:shape>
        </w:pic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  <w:r>
        <w:rPr>
          <w:noProof/>
          <w:lang w:eastAsia="ru-RU"/>
        </w:rPr>
        <w:pict>
          <v:shape id="_x0000_s1504" type="#_x0000_t75" style="position:absolute;left:0;text-align:left;margin-left:-5.05pt;margin-top:717.8pt;width:396.75pt;height:46.7pt;z-index:-251412992;visibility:visible;mso-position-horizontal-relative:margin;mso-position-vertical-relative:margin">
            <v:imagedata r:id="rId7" o:title="" croptop="25274f" cropbottom="36283f" cropleft="35451f" cropright="11069f"/>
            <w10:wrap anchorx="margin" anchory="margin"/>
          </v:shape>
        </w:pict>
      </w: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0A2DE2">
      <w:pPr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156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505" style="position:absolute;left:0;text-align:left;margin-left:189pt;margin-top:135.15pt;width:36pt;height:18pt;z-index:251897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83" o:spid="_x0000_s1506" style="position:absolute;left:0;text-align:left;z-index:251760128;visibility:visible" from="225pt,117.15pt" to="225pt,1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">
            <v:stroke endarrow="block"/>
          </v:line>
        </w:pict>
      </w:r>
      <w:r>
        <w:rPr>
          <w:noProof/>
          <w:lang w:eastAsia="ru-RU"/>
        </w:rPr>
        <w:pict>
          <v:oval id="_x0000_s1507" style="position:absolute;left:0;text-align:left;margin-left:3in;margin-top:153.15pt;width:18pt;height:18pt;z-index:251582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21" o:spid="_x0000_i1182" type="#_x0000_t75" style="width:406.5pt;height:237pt;visibility:visible">
            <v:imagedata r:id="rId163" o:title="" croptop="20595f" cropbottom="20654f" cropleft="4061f" cropright="4072f"/>
          </v:shape>
        </w:pic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Pr="00C40C3A" w:rsidRDefault="00981548" w:rsidP="00373503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157</w:t>
      </w:r>
    </w:p>
    <w:p w:rsidR="00981548" w:rsidRDefault="00981548" w:rsidP="00373503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508" style="position:absolute;left:0;text-align:left;margin-left:162pt;margin-top:100.95pt;width:36pt;height:18pt;z-index:251898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86" o:spid="_x0000_s1509" style="position:absolute;left:0;text-align:left;flip:x y;z-index:251761152;visibility:visible" from="189pt,91.95pt" to="198pt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">
            <v:stroke endarrow="block"/>
          </v:line>
        </w:pict>
      </w:r>
      <w:r>
        <w:rPr>
          <w:noProof/>
          <w:lang w:eastAsia="ru-RU"/>
        </w:rPr>
        <w:pict>
          <v:oval id="_x0000_s1510" style="position:absolute;left:0;text-align:left;margin-left:171pt;margin-top:73.95pt;width:18pt;height:18pt;z-index:251585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22" o:spid="_x0000_i1183" type="#_x0000_t75" style="width:406.5pt;height:245.25pt;visibility:visible">
            <v:imagedata r:id="rId164" o:title="" croptop="20514f" cropbottom="20572f" cropleft="4061f" cropright="4066f"/>
          </v:shape>
        </w:pic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  <w:r>
        <w:rPr>
          <w:noProof/>
          <w:lang w:eastAsia="ru-RU"/>
        </w:rPr>
        <w:pict>
          <v:shape id="Рисунок 1" o:spid="_x0000_s1511" type="#_x0000_t75" style="position:absolute;left:0;text-align:left;margin-left:-17.05pt;margin-top:753.05pt;width:396.75pt;height:46.7pt;z-index:-251414016;visibility:visible;mso-position-horizontal-relative:margin;mso-position-vertical-relative:margin">
            <v:imagedata r:id="rId7" o:title="" croptop="25274f" cropbottom="36283f" cropleft="35451f" cropright="11069f"/>
            <w10:wrap anchorx="margin" anchory="margin"/>
          </v:shape>
        </w:pict>
      </w: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0A2DE2">
      <w:pPr>
        <w:jc w:val="center"/>
        <w:rPr>
          <w:rFonts w:ascii="Times New Roman" w:hAnsi="Times New Roman"/>
          <w:szCs w:val="36"/>
        </w:rPr>
      </w:pPr>
    </w:p>
    <w:p w:rsidR="00981548" w:rsidRPr="00C40C3A" w:rsidRDefault="00981548" w:rsidP="00373503">
      <w:pPr>
        <w:spacing w:after="0" w:line="240" w:lineRule="auto"/>
        <w:jc w:val="center"/>
        <w:rPr>
          <w:rFonts w:ascii="Times New Roman" w:hAnsi="Times New Roman"/>
          <w:sz w:val="52"/>
          <w:szCs w:val="36"/>
        </w:rPr>
      </w:pPr>
      <w:r w:rsidRPr="00C40C3A">
        <w:rPr>
          <w:rFonts w:ascii="Times New Roman" w:hAnsi="Times New Roman"/>
          <w:sz w:val="52"/>
          <w:szCs w:val="36"/>
        </w:rPr>
        <w:t>Схема</w:t>
      </w:r>
      <w:r>
        <w:rPr>
          <w:rFonts w:ascii="Times New Roman" w:hAnsi="Times New Roman"/>
          <w:sz w:val="52"/>
          <w:szCs w:val="36"/>
        </w:rPr>
        <w:t xml:space="preserve"> № 158</w:t>
      </w:r>
    </w:p>
    <w:p w:rsidR="00981548" w:rsidRDefault="00981548" w:rsidP="00373503">
      <w:pPr>
        <w:spacing w:after="0" w:line="240" w:lineRule="auto"/>
        <w:jc w:val="center"/>
        <w:rPr>
          <w:rFonts w:ascii="Times New Roman" w:hAnsi="Times New Roman"/>
          <w:sz w:val="32"/>
          <w:szCs w:val="36"/>
        </w:rPr>
      </w:pPr>
      <w:r w:rsidRPr="00C40C3A">
        <w:rPr>
          <w:rFonts w:ascii="Times New Roman" w:hAnsi="Times New Roman"/>
          <w:sz w:val="32"/>
          <w:szCs w:val="36"/>
        </w:rPr>
        <w:t>размещения площадок для размещения твердых коммунальных отходов на территории муниципального образования Пономаревский сельсовет</w:t>
      </w:r>
    </w:p>
    <w:p w:rsidR="00981548" w:rsidRDefault="00981548" w:rsidP="000A2DE2">
      <w:pPr>
        <w:jc w:val="center"/>
        <w:rPr>
          <w:rFonts w:ascii="Times New Roman" w:hAnsi="Times New Roman"/>
          <w:sz w:val="32"/>
          <w:szCs w:val="36"/>
        </w:rPr>
      </w:pPr>
      <w:r>
        <w:rPr>
          <w:noProof/>
          <w:lang w:eastAsia="ru-RU"/>
        </w:rPr>
        <w:pict>
          <v:rect id="_x0000_s1512" style="position:absolute;left:0;text-align:left;margin-left:162pt;margin-top:99.15pt;width:36pt;height:18pt;z-index:251899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" stroked="f" strokecolor="white">
            <v:fill opacity="0"/>
            <v:textbox>
              <w:txbxContent>
                <w:p w:rsidR="00981548" w:rsidRDefault="00981548" w:rsidP="003F2DEF">
                  <w:r>
                    <w:t>20 м</w:t>
                  </w:r>
                </w:p>
                <w:p w:rsidR="00981548" w:rsidRPr="008374EC" w:rsidRDefault="00981548" w:rsidP="003F2DEF"/>
              </w:txbxContent>
            </v:textbox>
          </v:rect>
        </w:pict>
      </w:r>
      <w:r>
        <w:rPr>
          <w:noProof/>
          <w:lang w:eastAsia="ru-RU"/>
        </w:rPr>
        <w:pict>
          <v:line id="Line 489" o:spid="_x0000_s1513" style="position:absolute;left:0;text-align:left;flip:x;z-index:251762176;visibility:visible" from="162pt,117.15pt" to="189pt,1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">
            <v:stroke endarrow="block"/>
          </v:line>
        </w:pict>
      </w:r>
      <w:r>
        <w:rPr>
          <w:noProof/>
          <w:lang w:eastAsia="ru-RU"/>
        </w:rPr>
        <w:pict>
          <v:oval id="_x0000_s1514" style="position:absolute;left:0;text-align:left;margin-left:153pt;margin-top:108.15pt;width:18pt;height:18pt;z-index:251586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"/>
        </w:pict>
      </w:r>
      <w:r w:rsidRPr="00C10B73">
        <w:rPr>
          <w:rFonts w:ascii="Times New Roman" w:hAnsi="Times New Roman"/>
          <w:noProof/>
          <w:sz w:val="32"/>
          <w:szCs w:val="36"/>
          <w:lang w:eastAsia="ru-RU"/>
        </w:rPr>
        <w:pict>
          <v:shape id="Рисунок 323" o:spid="_x0000_i1184" type="#_x0000_t75" style="width:387pt;height:243.75pt;visibility:visible">
            <v:imagedata r:id="rId165" o:title="" croptop="20595f" cropbottom="20568f" cropleft="4061f" cropright="3945f"/>
          </v:shape>
        </w:pic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  <w:r w:rsidRPr="00C40C3A">
        <w:rPr>
          <w:rFonts w:ascii="Times New Roman" w:hAnsi="Times New Roman"/>
          <w:szCs w:val="36"/>
        </w:rPr>
        <w:t>М 1 : 2000.</w:t>
      </w: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</w:p>
    <w:p w:rsidR="00981548" w:rsidRDefault="00981548" w:rsidP="00C40C3A">
      <w:pPr>
        <w:jc w:val="center"/>
        <w:rPr>
          <w:rFonts w:ascii="Times New Roman" w:hAnsi="Times New Roman"/>
          <w:szCs w:val="36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oval id="Oval 496" o:spid="_x0000_s1515" style="position:absolute;margin-left:345.45pt;margin-top:23.15pt;width:18pt;height:18.1pt;z-index:251901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"/>
        </w:pict>
      </w:r>
      <w:r>
        <w:rPr>
          <w:noProof/>
          <w:lang w:eastAsia="ru-RU"/>
        </w:rPr>
        <w:pict>
          <v:shapetype id="_x0000_t4" coordsize="21600,21600" o:spt="4" path="m10800,l,10800,10800,21600,21600,10800xe">
            <v:stroke joinstyle="miter"/>
            <v:path gradientshapeok="t" o:connecttype="rect" textboxrect="5400,5400,16200,16200"/>
          </v:shapetype>
          <v:shape id="AutoShape 493" o:spid="_x0000_s1516" type="#_x0000_t4" style="position:absolute;margin-left:230.55pt;margin-top:20.6pt;width:27pt;height:23.65pt;z-index:251900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" fillcolor="red"/>
        </w:pict>
      </w:r>
      <w:r>
        <w:rPr>
          <w:rFonts w:ascii="Times New Roman" w:hAnsi="Times New Roman"/>
          <w:sz w:val="28"/>
          <w:szCs w:val="28"/>
        </w:rPr>
        <w:t>Условные обозначения</w:t>
      </w:r>
      <w:r w:rsidRPr="007A3F55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 xml:space="preserve">  контейнер</w:t>
      </w:r>
      <w:r>
        <w:rPr>
          <w:rFonts w:ascii="Times New Roman" w:hAnsi="Times New Roman"/>
          <w:szCs w:val="36"/>
        </w:rPr>
        <w:t xml:space="preserve"> </w:t>
      </w:r>
      <w:r>
        <w:rPr>
          <w:noProof/>
          <w:lang w:eastAsia="ru-RU"/>
        </w:rPr>
      </w:r>
      <w:r w:rsidRPr="00CB319A">
        <w:rPr>
          <w:rFonts w:ascii="Times New Roman" w:hAnsi="Times New Roman"/>
          <w:noProof/>
          <w:szCs w:val="36"/>
          <w:lang w:eastAsia="ru-RU"/>
        </w:rPr>
        <w:pict>
          <v:group id="Полотно 491" o:spid="_x0000_s1517" editas="canvas" style="width:45pt;height:27pt;mso-position-horizontal-relative:char;mso-position-vertical-relative:line" coordsize="5715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DT6oxtsAAAADAQAADwAAAAAAAAAAAAAAAABjAwAAZHJzL2Rvd25y&#10;ZXYueG1sUEsFBgAAAAAEAAQA8wAAAGsEAAAAAA==&#10;">
            <v:shape id="_x0000_s1518" type="#_x0000_t75" style="position:absolute;width:5715;height:3429;visibility:visible">
              <v:fill o:detectmouseclick="t"/>
              <v:path o:connecttype="none"/>
            </v:shape>
            <w10:anchorlock/>
          </v:group>
        </w:pict>
      </w:r>
      <w:r>
        <w:rPr>
          <w:rFonts w:ascii="Times New Roman" w:hAnsi="Times New Roman"/>
          <w:szCs w:val="36"/>
        </w:rPr>
        <w:t xml:space="preserve">;   </w:t>
      </w:r>
      <w:r w:rsidRPr="007A3F55">
        <w:rPr>
          <w:rFonts w:ascii="Times New Roman" w:hAnsi="Times New Roman"/>
          <w:sz w:val="28"/>
          <w:szCs w:val="28"/>
        </w:rPr>
        <w:t>жилой дом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</w:r>
      <w:r w:rsidRPr="00CB319A">
        <w:rPr>
          <w:rFonts w:ascii="Times New Roman" w:hAnsi="Times New Roman"/>
          <w:noProof/>
          <w:sz w:val="28"/>
          <w:szCs w:val="28"/>
          <w:lang w:eastAsia="ru-RU"/>
        </w:rPr>
        <w:pict>
          <v:group id="Полотно 494" o:spid="_x0000_s1519" editas="canvas" style="width:36pt;height:36pt;mso-position-horizontal-relative:char;mso-position-vertical-relative:line" coordsize="457200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">
            <v:shape id="_x0000_s1520" type="#_x0000_t75" style="position:absolute;width:457200;height:457200;visibility:visible">
              <v:fill o:detectmouseclick="t"/>
              <v:path o:connecttype="none"/>
            </v:shape>
            <w10:anchorlock/>
          </v:group>
        </w:pict>
      </w: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Default="00981548" w:rsidP="007A3F55">
      <w:pPr>
        <w:rPr>
          <w:rFonts w:ascii="Times New Roman" w:hAnsi="Times New Roman"/>
          <w:sz w:val="28"/>
          <w:szCs w:val="28"/>
        </w:rPr>
      </w:pPr>
    </w:p>
    <w:p w:rsidR="00981548" w:rsidRPr="007A3F55" w:rsidRDefault="00981548" w:rsidP="007A3F55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sectPr w:rsidR="00981548" w:rsidRPr="007A3F55" w:rsidSect="00197D0A">
      <w:footerReference w:type="default" r:id="rId166"/>
      <w:pgSz w:w="11906" w:h="16838"/>
      <w:pgMar w:top="-440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81548" w:rsidRDefault="00981548" w:rsidP="00297464">
      <w:pPr>
        <w:spacing w:after="0" w:line="240" w:lineRule="auto"/>
      </w:pPr>
      <w:r>
        <w:separator/>
      </w:r>
    </w:p>
  </w:endnote>
  <w:endnote w:type="continuationSeparator" w:id="1">
    <w:p w:rsidR="00981548" w:rsidRDefault="00981548" w:rsidP="002974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1548" w:rsidRDefault="00981548">
    <w:pPr>
      <w:pStyle w:val="Footer"/>
      <w:jc w:val="right"/>
    </w:pPr>
    <w:fldSimple w:instr="PAGE   \* MERGEFORMAT">
      <w:r>
        <w:rPr>
          <w:noProof/>
        </w:rPr>
        <w:t>1</w:t>
      </w:r>
    </w:fldSimple>
  </w:p>
  <w:p w:rsidR="00981548" w:rsidRDefault="0098154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81548" w:rsidRDefault="00981548" w:rsidP="00297464">
      <w:pPr>
        <w:spacing w:after="0" w:line="240" w:lineRule="auto"/>
      </w:pPr>
      <w:r>
        <w:separator/>
      </w:r>
    </w:p>
  </w:footnote>
  <w:footnote w:type="continuationSeparator" w:id="1">
    <w:p w:rsidR="00981548" w:rsidRDefault="00981548" w:rsidP="0029746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850A1"/>
    <w:rsid w:val="000133A0"/>
    <w:rsid w:val="00020737"/>
    <w:rsid w:val="0002619E"/>
    <w:rsid w:val="000277E6"/>
    <w:rsid w:val="00033D12"/>
    <w:rsid w:val="00051922"/>
    <w:rsid w:val="00061258"/>
    <w:rsid w:val="00083052"/>
    <w:rsid w:val="000845F5"/>
    <w:rsid w:val="000A2DE2"/>
    <w:rsid w:val="000D0ACB"/>
    <w:rsid w:val="000E0A4A"/>
    <w:rsid w:val="00116F89"/>
    <w:rsid w:val="00127D8B"/>
    <w:rsid w:val="00165A49"/>
    <w:rsid w:val="001724F2"/>
    <w:rsid w:val="00183DE8"/>
    <w:rsid w:val="00197D0A"/>
    <w:rsid w:val="001A0EA4"/>
    <w:rsid w:val="001D7D8E"/>
    <w:rsid w:val="0020074F"/>
    <w:rsid w:val="002030B6"/>
    <w:rsid w:val="0027498D"/>
    <w:rsid w:val="00297464"/>
    <w:rsid w:val="002A02C3"/>
    <w:rsid w:val="002C4F67"/>
    <w:rsid w:val="003040E8"/>
    <w:rsid w:val="00307564"/>
    <w:rsid w:val="0032565C"/>
    <w:rsid w:val="003418C1"/>
    <w:rsid w:val="00355C23"/>
    <w:rsid w:val="00364CA9"/>
    <w:rsid w:val="00372FAA"/>
    <w:rsid w:val="00373503"/>
    <w:rsid w:val="0038451A"/>
    <w:rsid w:val="00385CFB"/>
    <w:rsid w:val="003920FE"/>
    <w:rsid w:val="003B11BC"/>
    <w:rsid w:val="003B6829"/>
    <w:rsid w:val="003B6847"/>
    <w:rsid w:val="003E6CE0"/>
    <w:rsid w:val="003F2DEF"/>
    <w:rsid w:val="003F7410"/>
    <w:rsid w:val="00404362"/>
    <w:rsid w:val="004155FF"/>
    <w:rsid w:val="004254F4"/>
    <w:rsid w:val="00427C6A"/>
    <w:rsid w:val="004512EE"/>
    <w:rsid w:val="004C15AF"/>
    <w:rsid w:val="004C6621"/>
    <w:rsid w:val="004E720A"/>
    <w:rsid w:val="004F322B"/>
    <w:rsid w:val="00522A59"/>
    <w:rsid w:val="005329C5"/>
    <w:rsid w:val="00544CE0"/>
    <w:rsid w:val="00565AB7"/>
    <w:rsid w:val="00566A2B"/>
    <w:rsid w:val="00581597"/>
    <w:rsid w:val="005D781D"/>
    <w:rsid w:val="0063220B"/>
    <w:rsid w:val="006C157E"/>
    <w:rsid w:val="006D2C9E"/>
    <w:rsid w:val="006E15E7"/>
    <w:rsid w:val="0070447D"/>
    <w:rsid w:val="007234C8"/>
    <w:rsid w:val="007257DD"/>
    <w:rsid w:val="00731977"/>
    <w:rsid w:val="00773B61"/>
    <w:rsid w:val="007A3F55"/>
    <w:rsid w:val="007D0901"/>
    <w:rsid w:val="007E4E66"/>
    <w:rsid w:val="008345D3"/>
    <w:rsid w:val="008374EC"/>
    <w:rsid w:val="00876E03"/>
    <w:rsid w:val="00887B14"/>
    <w:rsid w:val="008B2122"/>
    <w:rsid w:val="008D77FA"/>
    <w:rsid w:val="00924D8F"/>
    <w:rsid w:val="00943716"/>
    <w:rsid w:val="00954623"/>
    <w:rsid w:val="00961F27"/>
    <w:rsid w:val="0097122B"/>
    <w:rsid w:val="00981548"/>
    <w:rsid w:val="009E207C"/>
    <w:rsid w:val="009F7587"/>
    <w:rsid w:val="00A35BF9"/>
    <w:rsid w:val="00A52079"/>
    <w:rsid w:val="00A70C5E"/>
    <w:rsid w:val="00A73C70"/>
    <w:rsid w:val="00A85CD4"/>
    <w:rsid w:val="00AD233D"/>
    <w:rsid w:val="00B02519"/>
    <w:rsid w:val="00B33283"/>
    <w:rsid w:val="00B5238F"/>
    <w:rsid w:val="00B53FB0"/>
    <w:rsid w:val="00B5599C"/>
    <w:rsid w:val="00B641EC"/>
    <w:rsid w:val="00B74F77"/>
    <w:rsid w:val="00BB7DD4"/>
    <w:rsid w:val="00BC4B29"/>
    <w:rsid w:val="00C10B73"/>
    <w:rsid w:val="00C15FC1"/>
    <w:rsid w:val="00C40C3A"/>
    <w:rsid w:val="00C76841"/>
    <w:rsid w:val="00C76C69"/>
    <w:rsid w:val="00CB319A"/>
    <w:rsid w:val="00CB36FC"/>
    <w:rsid w:val="00D850A1"/>
    <w:rsid w:val="00D962B7"/>
    <w:rsid w:val="00DB2539"/>
    <w:rsid w:val="00DB6661"/>
    <w:rsid w:val="00DC7D95"/>
    <w:rsid w:val="00E22B86"/>
    <w:rsid w:val="00E2482C"/>
    <w:rsid w:val="00E25C05"/>
    <w:rsid w:val="00E73D7A"/>
    <w:rsid w:val="00E7710C"/>
    <w:rsid w:val="00EC0CA3"/>
    <w:rsid w:val="00F20E26"/>
    <w:rsid w:val="00F4579B"/>
    <w:rsid w:val="00F54664"/>
    <w:rsid w:val="00F71FB8"/>
    <w:rsid w:val="00F80707"/>
    <w:rsid w:val="00F85C85"/>
    <w:rsid w:val="00FC5596"/>
    <w:rsid w:val="00FE3028"/>
    <w:rsid w:val="00FF76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5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45D3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2974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297464"/>
    <w:rPr>
      <w:rFonts w:cs="Times New Roman"/>
    </w:rPr>
  </w:style>
  <w:style w:type="paragraph" w:styleId="Footer">
    <w:name w:val="footer"/>
    <w:basedOn w:val="Normal"/>
    <w:link w:val="FooterChar"/>
    <w:uiPriority w:val="99"/>
    <w:rsid w:val="002974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297464"/>
    <w:rPr>
      <w:rFonts w:cs="Times New Roman"/>
    </w:rPr>
  </w:style>
  <w:style w:type="paragraph" w:styleId="Caption">
    <w:name w:val="caption"/>
    <w:basedOn w:val="Normal"/>
    <w:next w:val="Normal"/>
    <w:uiPriority w:val="99"/>
    <w:qFormat/>
    <w:locked/>
    <w:rsid w:val="00A52079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image" Target="media/image15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emf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72</TotalTime>
  <Pages>81</Pages>
  <Words>3758</Words>
  <Characters>21425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Venera</cp:lastModifiedBy>
  <cp:revision>8</cp:revision>
  <cp:lastPrinted>2019-12-23T13:58:00Z</cp:lastPrinted>
  <dcterms:created xsi:type="dcterms:W3CDTF">2019-11-25T06:31:00Z</dcterms:created>
  <dcterms:modified xsi:type="dcterms:W3CDTF">2020-01-09T05:43:00Z</dcterms:modified>
</cp:coreProperties>
</file>